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353D4" w:rsidP="004353D4" w:rsidRDefault="004353D4" w14:paraId="675635B1" w14:textId="02E5D2C4">
      <w:pPr>
        <w:pStyle w:val="Kop1"/>
      </w:pPr>
      <w:r w:rsidRPr="33770009" w:rsidR="004353D4">
        <w:rPr>
          <w:lang w:val="en-US"/>
        </w:rPr>
        <w:t xml:space="preserve">Modelmachtiging </w:t>
      </w:r>
      <w:r w:rsidRPr="33770009" w:rsidR="708DC69C">
        <w:rPr>
          <w:lang w:val="en-US"/>
        </w:rPr>
        <w:t>C -</w:t>
      </w:r>
      <w:r w:rsidRPr="33770009" w:rsidR="004353D4">
        <w:rPr>
          <w:lang w:val="en-US"/>
        </w:rPr>
        <w:t xml:space="preserve"> Aanvraag </w:t>
      </w:r>
      <w:r w:rsidRPr="33770009" w:rsidR="5488B100">
        <w:rPr>
          <w:lang w:val="en-US"/>
        </w:rPr>
        <w:t>i</w:t>
      </w:r>
      <w:r w:rsidRPr="33770009" w:rsidR="4A8669CC">
        <w:rPr>
          <w:lang w:val="en-US"/>
        </w:rPr>
        <w:t>ndienen</w:t>
      </w:r>
      <w:r w:rsidRPr="33770009" w:rsidR="004353D4">
        <w:rPr>
          <w:lang w:val="en-US"/>
        </w:rPr>
        <w:t xml:space="preserve"> </w:t>
      </w:r>
      <w:r w:rsidRPr="33770009" w:rsidR="4A8669CC">
        <w:rPr>
          <w:lang w:val="en-US"/>
        </w:rPr>
        <w:t xml:space="preserve">en bewijslast </w:t>
      </w:r>
      <w:r w:rsidRPr="33770009" w:rsidR="689A8A46">
        <w:rPr>
          <w:lang w:val="en-US"/>
        </w:rPr>
        <w:t xml:space="preserve">aanleveren </w:t>
      </w:r>
      <w:r w:rsidRPr="33770009" w:rsidR="4A8669CC">
        <w:rPr>
          <w:lang w:val="en-US"/>
        </w:rPr>
        <w:t>namens een n</w:t>
      </w:r>
      <w:r w:rsidRPr="33770009" w:rsidR="004353D4">
        <w:rPr>
          <w:lang w:val="en-US"/>
        </w:rPr>
        <w:t>atuurlijke persoon</w:t>
      </w:r>
    </w:p>
    <w:p w:rsidR="00054448" w:rsidP="00054448" w:rsidRDefault="00054448" w14:paraId="67120C91" w14:textId="77777777">
      <w:pPr>
        <w:pStyle w:val="Kop2"/>
      </w:pPr>
      <w:commentRangeStart w:id="0"/>
      <w:r w:rsidRPr="33770009" w:rsidR="00054448">
        <w:rPr>
          <w:lang w:val="en-US"/>
        </w:rPr>
        <w:t>Toelichting</w:t>
      </w:r>
    </w:p>
    <w:p w:rsidRPr="00054448" w:rsidR="00054448" w:rsidP="00B72D7A" w:rsidRDefault="00054448" w14:paraId="3A78F7A2" w14:textId="77777777">
      <w:pPr>
        <w:rPr>
          <w:lang w:val="nl-NL"/>
        </w:rPr>
      </w:pPr>
      <w:r w:rsidRPr="00054448">
        <w:rPr>
          <w:lang w:val="nl-NL"/>
        </w:rPr>
        <w:t>Gebruik dit model indien een natuurlijke persoon een derde machtigt om de aanvraag en het projectdossier namens hem of haar in te dienen.</w:t>
      </w:r>
    </w:p>
    <w:p w:rsidR="00054448" w:rsidP="00B72D7A" w:rsidRDefault="00054448" w14:paraId="4DC0DD57" w14:textId="77777777">
      <w:pPr>
        <w:pStyle w:val="Lijstalinea"/>
        <w:numPr>
          <w:ilvl w:val="0"/>
          <w:numId w:val="17"/>
        </w:numPr>
        <w:rPr/>
      </w:pPr>
      <w:r w:rsidRPr="33770009" w:rsidR="00054448">
        <w:rPr>
          <w:lang w:val="en-US"/>
        </w:rPr>
        <w:t>de aanvraag voor transportcapaciteit en het verzoek om prioriteit in te dienen;</w:t>
      </w:r>
    </w:p>
    <w:p w:rsidR="00054448" w:rsidP="00B72D7A" w:rsidRDefault="00054448" w14:paraId="7AF82420" w14:textId="77777777">
      <w:pPr>
        <w:pStyle w:val="Lijstalinea"/>
        <w:numPr>
          <w:ilvl w:val="0"/>
          <w:numId w:val="17"/>
        </w:numPr>
        <w:rPr/>
      </w:pPr>
      <w:r w:rsidRPr="33770009" w:rsidR="00054448">
        <w:rPr>
          <w:lang w:val="en-US"/>
        </w:rPr>
        <w:t>het projectdossier en bewijsstukken in te dienen en aan te vullen;</w:t>
      </w:r>
    </w:p>
    <w:p w:rsidR="00054448" w:rsidP="00B72D7A" w:rsidRDefault="00054448" w14:paraId="1C8ED172" w14:textId="77777777">
      <w:pPr>
        <w:pStyle w:val="Lijstalinea"/>
        <w:numPr>
          <w:ilvl w:val="0"/>
          <w:numId w:val="17"/>
        </w:numPr>
        <w:rPr/>
      </w:pPr>
      <w:r w:rsidRPr="33770009" w:rsidR="00054448">
        <w:rPr>
          <w:lang w:val="en-US"/>
        </w:rPr>
        <w:t>namens de aanvrager met de gemeente De Ronde Venen te corresponderen.</w:t>
      </w:r>
    </w:p>
    <w:p w:rsidRPr="00134854" w:rsidR="00B72D7A" w:rsidP="00B72D7A" w:rsidRDefault="00B72D7A" w14:paraId="05463A87" w14:textId="77777777">
      <w:pPr>
        <w:rPr>
          <w:lang w:val="nl-NL"/>
        </w:rPr>
      </w:pPr>
    </w:p>
    <w:p w:rsidRPr="00054448" w:rsidR="00054448" w:rsidP="00B72D7A" w:rsidRDefault="00054448" w14:paraId="2E05B298" w14:textId="77777777">
      <w:pPr>
        <w:rPr>
          <w:lang w:val="nl-NL"/>
        </w:rPr>
      </w:pPr>
      <w:r w:rsidRPr="00054448">
        <w:rPr>
          <w:lang w:val="nl-NL"/>
        </w:rPr>
        <w:t>Voor natuurlijke personen is geen bestuursverklaring vereist.</w:t>
      </w:r>
      <w:commentRangeEnd w:id="0"/>
      <w:r w:rsidRPr="00054448">
        <w:rPr>
          <w:rStyle w:val="Verwijzingopmerking"/>
          <w:sz w:val="22"/>
          <w:szCs w:val="22"/>
          <w:lang w:val="nl-NL"/>
        </w:rPr>
        <w:commentReference w:id="0"/>
      </w:r>
    </w:p>
    <w:p w:rsidR="00054448" w:rsidP="00054448" w:rsidRDefault="00054448" w14:paraId="2BA14331" w14:textId="77777777">
      <w:pPr>
        <w:pStyle w:val="Kop2"/>
      </w:pPr>
      <w:r w:rsidRPr="33770009" w:rsidR="00054448">
        <w:rPr>
          <w:lang w:val="en-US"/>
        </w:rPr>
        <w:t>Juridisch kader</w:t>
      </w:r>
    </w:p>
    <w:p w:rsidRPr="00054448" w:rsidR="00054448" w:rsidP="00054448" w:rsidRDefault="00054448" w14:paraId="649B7DB3" w14:textId="77777777">
      <w:pPr>
        <w:rPr>
          <w:lang w:val="nl-NL"/>
        </w:rPr>
      </w:pPr>
      <w:r w:rsidRPr="00054448">
        <w:rPr>
          <w:lang w:val="nl-NL"/>
        </w:rPr>
        <w:t xml:space="preserve">Dit model is opgesteld ten behoeve van een aanvraag voor transportcapaciteit en een verzoek om prioriteit op grond van de Beleidsregels aanvraag prioriteit transportcapaciteit woningbouwprojecten gemeente De Ronde Venen 2026. </w:t>
      </w:r>
      <w:commentRangeStart w:id="1"/>
      <w:r w:rsidRPr="00054448">
        <w:rPr>
          <w:lang w:val="nl-NL"/>
        </w:rPr>
        <w:t>De gemeente stelt dit model beschikbaar als hulpmiddel. Indien een eigen machtiging wordt gebruikt, dient daaruit ten minste dezelfde bevoegdheden en de relatie met het betreffende project te blijken.</w:t>
      </w:r>
      <w:commentRangeEnd w:id="1"/>
      <w:r w:rsidRPr="00054448">
        <w:rPr>
          <w:rStyle w:val="Verwijzingopmerking"/>
          <w:sz w:val="22"/>
          <w:szCs w:val="22"/>
          <w:lang w:val="nl-NL"/>
        </w:rPr>
        <w:commentReference w:id="1"/>
      </w:r>
    </w:p>
    <w:p w:rsidR="00054448" w:rsidP="0005230B" w:rsidRDefault="00054448" w14:paraId="3C322022" w14:textId="060C6AC4">
      <w:pPr>
        <w:pStyle w:val="Kop3"/>
      </w:pPr>
      <w:r w:rsidRPr="33770009" w:rsidR="00054448">
        <w:rPr>
          <w:lang w:val="en-US"/>
        </w:rPr>
        <w:t>Volmachtgever</w:t>
      </w:r>
    </w:p>
    <w:p w:rsidRPr="00054448" w:rsidR="00054448" w:rsidP="0005230B" w:rsidRDefault="0005230B" w14:paraId="6A07859A" w14:textId="5D63701F">
      <w:pPr>
        <w:spacing w:line="240" w:lineRule="auto"/>
        <w:rPr>
          <w:lang w:val="nl-NL"/>
        </w:rPr>
      </w:pPr>
      <w:r>
        <w:rPr>
          <w:lang w:val="nl-NL"/>
        </w:rPr>
        <w:t>Naam</w:t>
      </w:r>
      <w:r w:rsidRPr="00054448" w:rsidR="00054448">
        <w:rPr>
          <w:lang w:val="nl-NL"/>
        </w:rPr>
        <w:t>:</w:t>
      </w:r>
    </w:p>
    <w:p w:rsidRPr="00054448" w:rsidR="00054448" w:rsidP="0005230B" w:rsidRDefault="00054448" w14:paraId="3D9D4933" w14:textId="77777777">
      <w:pPr>
        <w:spacing w:line="240" w:lineRule="auto"/>
        <w:rPr>
          <w:lang w:val="nl-NL"/>
        </w:rPr>
      </w:pPr>
      <w:r w:rsidRPr="00054448">
        <w:rPr>
          <w:lang w:val="nl-NL"/>
        </w:rPr>
        <w:t>KvK-nummer (indien van toepassing):</w:t>
      </w:r>
    </w:p>
    <w:p w:rsidRPr="00054448" w:rsidR="00054448" w:rsidP="0005230B" w:rsidRDefault="00054448" w14:paraId="560E04B7" w14:textId="77777777">
      <w:pPr>
        <w:spacing w:line="240" w:lineRule="auto"/>
        <w:rPr>
          <w:lang w:val="nl-NL"/>
        </w:rPr>
      </w:pPr>
      <w:r w:rsidRPr="00054448">
        <w:rPr>
          <w:lang w:val="nl-NL"/>
        </w:rPr>
        <w:t>Adres:</w:t>
      </w:r>
    </w:p>
    <w:p w:rsidRPr="00054448" w:rsidR="00054448" w:rsidP="0005230B" w:rsidRDefault="00054448" w14:paraId="72D7BC7D" w14:textId="77777777">
      <w:pPr>
        <w:spacing w:line="240" w:lineRule="auto"/>
        <w:rPr>
          <w:lang w:val="nl-NL"/>
        </w:rPr>
      </w:pPr>
      <w:r w:rsidRPr="00054448">
        <w:rPr>
          <w:lang w:val="nl-NL"/>
        </w:rPr>
        <w:t>Postcode en plaats:</w:t>
      </w:r>
    </w:p>
    <w:p w:rsidRPr="00054448" w:rsidR="00054448" w:rsidP="0005230B" w:rsidRDefault="00054448" w14:paraId="596709B6" w14:textId="4B1DD985">
      <w:pPr>
        <w:spacing w:line="240" w:lineRule="auto"/>
        <w:rPr>
          <w:lang w:val="nl-NL"/>
        </w:rPr>
      </w:pPr>
      <w:r w:rsidRPr="00054448">
        <w:rPr>
          <w:lang w:val="nl-NL"/>
        </w:rPr>
        <w:t>Naam natuurlijke persoon:</w:t>
      </w:r>
    </w:p>
    <w:p w:rsidRPr="00054448" w:rsidR="00054448" w:rsidP="0005230B" w:rsidRDefault="00054448" w14:paraId="60EC6029" w14:textId="77777777">
      <w:pPr>
        <w:spacing w:line="240" w:lineRule="auto"/>
        <w:rPr>
          <w:lang w:val="nl-NL"/>
        </w:rPr>
      </w:pPr>
      <w:r w:rsidRPr="00054448">
        <w:rPr>
          <w:lang w:val="nl-NL"/>
        </w:rPr>
        <w:t>Functie:</w:t>
      </w:r>
    </w:p>
    <w:p w:rsidR="00054448" w:rsidP="0005230B" w:rsidRDefault="00054448" w14:paraId="6731E4F3" w14:textId="0B836028">
      <w:pPr>
        <w:pStyle w:val="Kop3"/>
      </w:pPr>
      <w:r w:rsidRPr="33770009" w:rsidR="00054448">
        <w:rPr>
          <w:lang w:val="en-US"/>
        </w:rPr>
        <w:t>Gemachtigde</w:t>
      </w:r>
    </w:p>
    <w:p w:rsidRPr="00054448" w:rsidR="00054448" w:rsidP="0005230B" w:rsidRDefault="00054448" w14:paraId="0029393D" w14:textId="77777777">
      <w:pPr>
        <w:spacing w:line="240" w:lineRule="auto"/>
        <w:rPr>
          <w:lang w:val="nl-NL"/>
        </w:rPr>
      </w:pPr>
      <w:r w:rsidRPr="00054448">
        <w:rPr>
          <w:lang w:val="nl-NL"/>
        </w:rPr>
        <w:t>Naam:</w:t>
      </w:r>
    </w:p>
    <w:p w:rsidRPr="00054448" w:rsidR="00054448" w:rsidP="0005230B" w:rsidRDefault="00054448" w14:paraId="48858F68" w14:textId="32D203C8">
      <w:pPr>
        <w:spacing w:line="240" w:lineRule="auto"/>
        <w:rPr>
          <w:lang w:val="nl-NL"/>
        </w:rPr>
      </w:pPr>
      <w:r w:rsidRPr="00054448">
        <w:rPr>
          <w:lang w:val="nl-NL"/>
        </w:rPr>
        <w:t>Organisatie</w:t>
      </w:r>
      <w:r w:rsidR="0005230B">
        <w:rPr>
          <w:lang w:val="nl-NL"/>
        </w:rPr>
        <w:t xml:space="preserve"> (indien van toepassing)</w:t>
      </w:r>
      <w:r w:rsidRPr="00054448">
        <w:rPr>
          <w:lang w:val="nl-NL"/>
        </w:rPr>
        <w:t>:</w:t>
      </w:r>
    </w:p>
    <w:p w:rsidRPr="00134854" w:rsidR="00054448" w:rsidP="0005230B" w:rsidRDefault="00054448" w14:paraId="46DB761A" w14:textId="77777777">
      <w:pPr>
        <w:spacing w:line="240" w:lineRule="auto"/>
        <w:rPr>
          <w:lang w:val="fr-FR"/>
        </w:rPr>
      </w:pPr>
      <w:r w:rsidRPr="00134854">
        <w:rPr>
          <w:lang w:val="fr-FR"/>
        </w:rPr>
        <w:t>Adres:</w:t>
      </w:r>
    </w:p>
    <w:p w:rsidRPr="00054448" w:rsidR="00054448" w:rsidP="0005230B" w:rsidRDefault="00054448" w14:paraId="6C4EAC31" w14:textId="77777777">
      <w:pPr>
        <w:spacing w:line="240" w:lineRule="auto"/>
        <w:rPr>
          <w:lang w:val="fr-FR"/>
        </w:rPr>
      </w:pPr>
      <w:r w:rsidRPr="00054448">
        <w:rPr>
          <w:lang w:val="fr-FR"/>
        </w:rPr>
        <w:t>Postcode en plaats:</w:t>
      </w:r>
    </w:p>
    <w:p w:rsidRPr="00054448" w:rsidR="00054448" w:rsidP="0005230B" w:rsidRDefault="00054448" w14:paraId="2130D175" w14:textId="77777777">
      <w:pPr>
        <w:spacing w:line="240" w:lineRule="auto"/>
        <w:rPr>
          <w:lang w:val="fr-FR"/>
        </w:rPr>
      </w:pPr>
      <w:r w:rsidRPr="00054448">
        <w:rPr>
          <w:lang w:val="fr-FR"/>
        </w:rPr>
        <w:t>E-mailadres:</w:t>
      </w:r>
    </w:p>
    <w:p w:rsidRPr="00054448" w:rsidR="00054448" w:rsidP="0005230B" w:rsidRDefault="00054448" w14:paraId="68E04081" w14:textId="77777777">
      <w:pPr>
        <w:spacing w:line="240" w:lineRule="auto"/>
        <w:rPr>
          <w:lang w:val="nl-NL"/>
        </w:rPr>
      </w:pPr>
      <w:r w:rsidRPr="00054448">
        <w:rPr>
          <w:lang w:val="nl-NL"/>
        </w:rPr>
        <w:t>Telefoonnummer:</w:t>
      </w:r>
    </w:p>
    <w:p w:rsidR="00054448" w:rsidP="0005230B" w:rsidRDefault="00054448" w14:paraId="7E178E3E" w14:textId="3DBC1798">
      <w:pPr>
        <w:pStyle w:val="Kop3"/>
      </w:pPr>
      <w:r>
        <w:t>Project</w:t>
      </w:r>
    </w:p>
    <w:p w:rsidRPr="00054448" w:rsidR="00054448" w:rsidP="0005230B" w:rsidRDefault="00054448" w14:paraId="68B8EA9D" w14:textId="77777777">
      <w:pPr>
        <w:spacing w:line="240" w:lineRule="auto"/>
        <w:rPr>
          <w:lang w:val="nl-NL"/>
        </w:rPr>
      </w:pPr>
      <w:r w:rsidRPr="00054448">
        <w:rPr>
          <w:lang w:val="nl-NL"/>
        </w:rPr>
        <w:t>Projectnaam:</w:t>
      </w:r>
    </w:p>
    <w:p w:rsidRPr="00054448" w:rsidR="00054448" w:rsidP="0005230B" w:rsidRDefault="00054448" w14:paraId="190D8040" w14:textId="77777777">
      <w:pPr>
        <w:spacing w:line="240" w:lineRule="auto"/>
        <w:rPr>
          <w:lang w:val="nl-NL"/>
        </w:rPr>
      </w:pPr>
      <w:r w:rsidRPr="00054448">
        <w:rPr>
          <w:lang w:val="nl-NL"/>
        </w:rPr>
        <w:t>Projectlocatie:</w:t>
      </w:r>
    </w:p>
    <w:p w:rsidRPr="00054448" w:rsidR="00054448" w:rsidP="0005230B" w:rsidRDefault="00054448" w14:paraId="35FDCA5A" w14:textId="77777777">
      <w:pPr>
        <w:spacing w:line="240" w:lineRule="auto"/>
        <w:rPr>
          <w:lang w:val="nl-NL"/>
        </w:rPr>
      </w:pPr>
      <w:r w:rsidRPr="00054448">
        <w:rPr>
          <w:lang w:val="nl-NL"/>
        </w:rPr>
        <w:t>Gemeente: De Ronde Venen</w:t>
      </w:r>
    </w:p>
    <w:p w:rsidRPr="00054448" w:rsidR="00054448" w:rsidP="0005230B" w:rsidRDefault="00054448" w14:paraId="6448B3E3" w14:textId="77777777">
      <w:pPr>
        <w:spacing w:line="240" w:lineRule="auto"/>
        <w:rPr>
          <w:lang w:val="nl-NL"/>
        </w:rPr>
      </w:pPr>
      <w:r w:rsidRPr="00054448">
        <w:rPr>
          <w:lang w:val="nl-NL"/>
        </w:rPr>
        <w:t>Kenmerk omgevingsvergunning (indien van toepassing):</w:t>
      </w:r>
    </w:p>
    <w:p w:rsidR="00054448" w:rsidP="0005230B" w:rsidRDefault="00054448" w14:paraId="5429F975" w14:textId="77777777">
      <w:pPr>
        <w:spacing w:line="240" w:lineRule="auto"/>
        <w:rPr>
          <w:lang w:val="nl-NL"/>
        </w:rPr>
      </w:pPr>
      <w:r w:rsidRPr="00054448">
        <w:rPr>
          <w:lang w:val="nl-NL"/>
        </w:rPr>
        <w:t>Project-/dossiernummer (indien bekend):</w:t>
      </w:r>
    </w:p>
    <w:p w:rsidRPr="00054448" w:rsidR="004769E1" w:rsidP="0005230B" w:rsidRDefault="004769E1" w14:paraId="2747B7C4" w14:textId="77777777">
      <w:pPr>
        <w:spacing w:line="240" w:lineRule="auto"/>
        <w:rPr>
          <w:lang w:val="nl-NL"/>
        </w:rPr>
      </w:pPr>
    </w:p>
    <w:p w:rsidRPr="00054448" w:rsidR="00054448" w:rsidP="0005230B" w:rsidRDefault="00054448" w14:paraId="6953F038" w14:textId="77777777">
      <w:pPr>
        <w:spacing w:line="240" w:lineRule="auto"/>
        <w:rPr>
          <w:lang w:val="nl-NL"/>
        </w:rPr>
      </w:pPr>
      <w:r w:rsidRPr="00054448">
        <w:rPr>
          <w:lang w:val="nl-NL"/>
        </w:rPr>
        <w:t>Deze machtiging heeft uitsluitend betrekking op het hierboven omschreven project.</w:t>
      </w:r>
    </w:p>
    <w:p w:rsidR="00054448" w:rsidP="004769E1" w:rsidRDefault="00054448" w14:paraId="543371B4" w14:textId="4110809E">
      <w:pPr>
        <w:pStyle w:val="Kop3"/>
      </w:pPr>
      <w:r w:rsidRPr="33770009" w:rsidR="00054448">
        <w:rPr>
          <w:lang w:val="en-US"/>
        </w:rPr>
        <w:t>Machtiging</w:t>
      </w:r>
    </w:p>
    <w:p w:rsidRPr="00054448" w:rsidR="00054448" w:rsidP="004769E1" w:rsidRDefault="00054448" w14:paraId="549DECAB" w14:textId="77777777">
      <w:pPr>
        <w:rPr>
          <w:lang w:val="nl-NL"/>
        </w:rPr>
      </w:pPr>
      <w:r w:rsidRPr="00054448">
        <w:rPr>
          <w:lang w:val="nl-NL"/>
        </w:rPr>
        <w:t>Ondergetekende machtigt de hierboven genoemde gemachtigde uitsluitend voor het hierboven omschreven project om:</w:t>
      </w:r>
    </w:p>
    <w:p w:rsidR="00054448" w:rsidP="00054448" w:rsidRDefault="00054448" w14:paraId="498D33A3" w14:textId="77777777">
      <w:pPr>
        <w:pStyle w:val="Lijstopsomteken"/>
        <w:rPr/>
      </w:pPr>
      <w:r w:rsidRPr="33770009" w:rsidR="00054448">
        <w:rPr>
          <w:lang w:val="en-US"/>
        </w:rPr>
        <w:t>de aanvraag voor transportcapaciteit en het verzoek om prioriteit in te dienen;</w:t>
      </w:r>
    </w:p>
    <w:p w:rsidR="00054448" w:rsidP="00054448" w:rsidRDefault="00054448" w14:paraId="4902D40C" w14:textId="77777777">
      <w:pPr>
        <w:pStyle w:val="Lijstopsomteken"/>
        <w:rPr/>
      </w:pPr>
      <w:r w:rsidRPr="33770009" w:rsidR="00054448">
        <w:rPr>
          <w:lang w:val="en-US"/>
        </w:rPr>
        <w:t>alle stukken die onderdeel uitmaken van het projectdossier in te dienen en aan te vullen;</w:t>
      </w:r>
    </w:p>
    <w:p w:rsidR="00054448" w:rsidP="00054448" w:rsidRDefault="00054448" w14:paraId="0C8DB66A" w14:textId="77777777">
      <w:pPr>
        <w:pStyle w:val="Lijstopsomteken"/>
        <w:rPr/>
      </w:pPr>
      <w:r w:rsidRPr="33770009" w:rsidR="00054448">
        <w:rPr>
          <w:lang w:val="en-US"/>
        </w:rPr>
        <w:t>aanvullende informatie en bewijsstukken aan de gemeente te verstrekken;</w:t>
      </w:r>
    </w:p>
    <w:p w:rsidR="00054448" w:rsidP="00054448" w:rsidRDefault="00054448" w14:paraId="339BC31F" w14:textId="77777777">
      <w:pPr>
        <w:pStyle w:val="Lijstopsomteken"/>
        <w:rPr/>
      </w:pPr>
      <w:r w:rsidRPr="33770009" w:rsidR="00054448">
        <w:rPr>
          <w:lang w:val="en-US"/>
        </w:rPr>
        <w:t>namens de volmachtgever met de gemeente De Ronde Venen te corresponderen.</w:t>
      </w:r>
    </w:p>
    <w:p w:rsidR="00054448" w:rsidP="004769E1" w:rsidRDefault="00054448" w14:paraId="79994217" w14:textId="73AB1CF6">
      <w:pPr>
        <w:pStyle w:val="Kop3"/>
      </w:pPr>
      <w:r w:rsidRPr="33770009" w:rsidR="00054448">
        <w:rPr>
          <w:lang w:val="en-US"/>
        </w:rPr>
        <w:t>Geldigheid</w:t>
      </w:r>
    </w:p>
    <w:p w:rsidRPr="00054448" w:rsidR="00054448" w:rsidP="00054448" w:rsidRDefault="00054448" w14:paraId="078977A7" w14:textId="669A052C">
      <w:pPr>
        <w:rPr>
          <w:lang w:val="nl-NL"/>
        </w:rPr>
      </w:pPr>
      <w:r w:rsidRPr="00054448">
        <w:rPr>
          <w:lang w:val="nl-NL"/>
        </w:rPr>
        <w:t xml:space="preserve">Deze machtiging geldt uitsluitend voor het </w:t>
      </w:r>
      <w:r w:rsidR="00EA335D">
        <w:rPr>
          <w:lang w:val="nl-NL"/>
        </w:rPr>
        <w:t>eerder</w:t>
      </w:r>
      <w:r w:rsidRPr="00054448">
        <w:rPr>
          <w:lang w:val="nl-NL"/>
        </w:rPr>
        <w:t xml:space="preserve"> omschreven project. De machtiging eindigt zodra de aanvraagprocedure is afgerond of eerder schriftelijk wordt ingetrokken.</w:t>
      </w:r>
    </w:p>
    <w:p w:rsidR="00054448" w:rsidP="004769E1" w:rsidRDefault="00054448" w14:paraId="3FBFE88E" w14:textId="55A064F3">
      <w:pPr>
        <w:pStyle w:val="Kop3"/>
      </w:pPr>
      <w:r w:rsidRPr="5793A130">
        <w:rPr>
          <w:lang w:val="en-US"/>
        </w:rPr>
        <w:t>Ondertekening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054448" w:rsidTr="00786A6F" w14:paraId="2BDC4B42" w14:textId="77777777">
        <w:tc>
          <w:tcPr>
            <w:tcW w:w="4320" w:type="dxa"/>
          </w:tcPr>
          <w:p w:rsidR="00054448" w:rsidP="00786A6F" w:rsidRDefault="00054448" w14:paraId="404973D7" w14:textId="77777777">
            <w:r>
              <w:t>Volmachtgever</w:t>
            </w:r>
          </w:p>
        </w:tc>
        <w:tc>
          <w:tcPr>
            <w:tcW w:w="4320" w:type="dxa"/>
          </w:tcPr>
          <w:p w:rsidR="00054448" w:rsidP="00786A6F" w:rsidRDefault="00054448" w14:paraId="5CEDDA4B" w14:textId="77777777">
            <w:r>
              <w:t>Gemachtigde (voor akkoord)</w:t>
            </w:r>
          </w:p>
        </w:tc>
      </w:tr>
      <w:tr w:rsidR="004769E1" w:rsidTr="00786A6F" w14:paraId="6F5AEEE8" w14:textId="77777777">
        <w:tc>
          <w:tcPr>
            <w:tcW w:w="4320" w:type="dxa"/>
          </w:tcPr>
          <w:p w:rsidR="004769E1" w:rsidP="004769E1" w:rsidRDefault="004769E1" w14:paraId="3D3FFEEA" w14:textId="77777777">
            <w:r>
              <w:t>Naam:</w:t>
            </w:r>
            <w:r>
              <w:br/>
            </w:r>
            <w:r>
              <w:t>Functie:</w:t>
            </w:r>
          </w:p>
        </w:tc>
        <w:tc>
          <w:tcPr>
            <w:tcW w:w="4320" w:type="dxa"/>
          </w:tcPr>
          <w:p w:rsidR="004769E1" w:rsidP="004769E1" w:rsidRDefault="004769E1" w14:paraId="5B232BFA" w14:textId="2D9005B8">
            <w:r>
              <w:t>Naam:</w:t>
            </w:r>
            <w:r>
              <w:br/>
            </w:r>
            <w:r>
              <w:t>Functie:</w:t>
            </w:r>
          </w:p>
        </w:tc>
      </w:tr>
      <w:tr w:rsidR="004769E1" w:rsidTr="00786A6F" w14:paraId="617FCFDF" w14:textId="77777777">
        <w:tc>
          <w:tcPr>
            <w:tcW w:w="4320" w:type="dxa"/>
          </w:tcPr>
          <w:p w:rsidR="004769E1" w:rsidP="004769E1" w:rsidRDefault="004769E1" w14:paraId="0E8C395D" w14:textId="77777777">
            <w:r>
              <w:t>Plaats:</w:t>
            </w:r>
            <w:r>
              <w:br/>
            </w:r>
            <w:r>
              <w:t>Datum:</w:t>
            </w:r>
            <w:r>
              <w:br/>
            </w:r>
            <w:r>
              <w:t>Handtekening:</w:t>
            </w:r>
          </w:p>
        </w:tc>
        <w:tc>
          <w:tcPr>
            <w:tcW w:w="4320" w:type="dxa"/>
          </w:tcPr>
          <w:p w:rsidR="004769E1" w:rsidP="004769E1" w:rsidRDefault="004769E1" w14:paraId="34815AA9" w14:textId="77777777">
            <w:r>
              <w:t>Plaats:</w:t>
            </w:r>
            <w:r>
              <w:br/>
            </w:r>
            <w:r>
              <w:t>Datum:</w:t>
            </w:r>
            <w:r>
              <w:br/>
            </w:r>
            <w:r>
              <w:t>Handtekening:</w:t>
            </w:r>
          </w:p>
        </w:tc>
      </w:tr>
    </w:tbl>
    <w:p w:rsidR="00054448" w:rsidP="004769E1" w:rsidRDefault="00054448" w14:paraId="7F568CFA" w14:textId="77777777"/>
    <w:sectPr w:rsidR="00054448" w:rsidSect="00871F36">
      <w:headerReference w:type="default" r:id="rId16"/>
      <w:footerReference w:type="default" r:id="rId17"/>
      <w:headerReference w:type="first" r:id="rId18"/>
      <w:footerReference w:type="first" r:id="rId19"/>
      <w:pgSz w:w="11906" w:h="16838" w:orient="portrait"/>
      <w:pgMar w:top="1440" w:right="1440" w:bottom="1440" w:left="1440" w:header="708" w:footer="708" w:gutter="0"/>
      <w:pgNumType w:start="1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nitials="DB" w:author="Dave Bosch" w:date="2026-07-27T20:16:00Z" w:id="0">
    <w:p w:rsidR="00AA336D" w:rsidRDefault="00AA336D" w14:paraId="73470E58" w14:textId="52F98F49">
      <w:r>
        <w:annotationRef/>
      </w:r>
      <w:r w:rsidRPr="078E972F">
        <w:t>Deze tekst verwijderen bij indiening van de machtiging</w:t>
      </w:r>
    </w:p>
  </w:comment>
  <w:comment w:initials="DB" w:author="Dave Bosch" w:date="2026-07-27T20:16:00Z" w:id="1">
    <w:p w:rsidR="00AA336D" w:rsidRDefault="00AA336D" w14:paraId="57FA4D9D" w14:textId="5B69C2B8">
      <w:r>
        <w:annotationRef/>
      </w:r>
      <w:r w:rsidRPr="25411C53">
        <w:t>Deze tekst verwijderen bij indiening van de machtiging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73470E58" w15:done="0"/>
  <w15:commentEx w15:paraId="57FA4D9D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5189CB7D" w16cex:dateUtc="2026-07-27T18:16:00Z"/>
  <w16cex:commentExtensible w16cex:durableId="0036BDF1" w16cex:dateUtc="2026-07-27T18:1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3470E58" w16cid:durableId="5189CB7D"/>
  <w16cid:commentId w16cid:paraId="57FA4D9D" w16cid:durableId="0036BDF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37F33" w:rsidRDefault="00C37F33" w14:paraId="092FA9B6" w14:textId="77777777">
      <w:pPr>
        <w:spacing w:after="0" w:line="240" w:lineRule="auto"/>
      </w:pPr>
      <w:r>
        <w:separator/>
      </w:r>
    </w:p>
  </w:endnote>
  <w:endnote w:type="continuationSeparator" w:id="0">
    <w:p w:rsidR="00C37F33" w:rsidRDefault="00C37F33" w14:paraId="667EEB7D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aford">
    <w:charset w:val="00"/>
    <w:family w:val="auto"/>
    <w:pitch w:val="variable"/>
    <w:sig w:usb0="80000003" w:usb1="00000001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aford 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67866208"/>
      <w:docPartObj>
        <w:docPartGallery w:val="Page Numbers (Bottom of Page)"/>
        <w:docPartUnique/>
      </w:docPartObj>
    </w:sdtPr>
    <w:sdtEndPr/>
    <w:sdtContent>
      <w:p w:rsidR="00871F36" w:rsidP="001F1D96" w:rsidRDefault="00871F36" w14:paraId="736B592C" w14:textId="77777777">
        <w:pPr>
          <w:pStyle w:val="Voettekst"/>
        </w:pPr>
      </w:p>
      <w:p w:rsidR="00871F36" w:rsidP="001F1D96" w:rsidRDefault="00871F36" w14:paraId="7848E5FE" w14:textId="3019BDE5">
        <w:pPr>
          <w:pStyle w:val="Voettekst"/>
          <w:rPr>
            <w:lang w:val="en-US"/>
          </w:rPr>
        </w:pPr>
        <w:r w:rsidRPr="4CC7E55D">
          <w:rPr>
            <w:lang w:val="en-US"/>
          </w:rPr>
          <w:t xml:space="preserve">Pagina: </w:t>
        </w:r>
        <w:r w:rsidRPr="4CC7E55D">
          <w:rPr>
            <w:lang w:val="en-US"/>
          </w:rPr>
          <w:fldChar w:fldCharType="begin"/>
        </w:r>
        <w:r>
          <w:instrText>PAGE   \* MERGEFORMAT</w:instrText>
        </w:r>
        <w:r w:rsidRPr="4CC7E55D">
          <w:fldChar w:fldCharType="separate"/>
        </w:r>
        <w:r w:rsidRPr="4CC7E55D">
          <w:rPr>
            <w:lang w:val="en-US"/>
          </w:rPr>
          <w:t>1</w:t>
        </w:r>
        <w:r w:rsidRPr="4CC7E55D">
          <w:rPr>
            <w:lang w:val="en-US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699C65E9" w:rsidTr="699C65E9" w14:paraId="1820E070" w14:textId="77777777">
      <w:trPr>
        <w:trHeight w:val="300"/>
      </w:trPr>
      <w:tc>
        <w:tcPr>
          <w:tcW w:w="3005" w:type="dxa"/>
        </w:tcPr>
        <w:p w:rsidR="699C65E9" w:rsidP="699C65E9" w:rsidRDefault="699C65E9" w14:paraId="584FE073" w14:textId="77D8DB45">
          <w:pPr>
            <w:pStyle w:val="Koptekst"/>
            <w:ind w:left="-115"/>
          </w:pPr>
        </w:p>
      </w:tc>
      <w:tc>
        <w:tcPr>
          <w:tcW w:w="3005" w:type="dxa"/>
        </w:tcPr>
        <w:p w:rsidR="699C65E9" w:rsidP="699C65E9" w:rsidRDefault="699C65E9" w14:paraId="00066BD7" w14:textId="361DB418">
          <w:pPr>
            <w:pStyle w:val="Koptekst"/>
            <w:jc w:val="center"/>
          </w:pPr>
        </w:p>
      </w:tc>
      <w:tc>
        <w:tcPr>
          <w:tcW w:w="3005" w:type="dxa"/>
        </w:tcPr>
        <w:p w:rsidR="699C65E9" w:rsidP="699C65E9" w:rsidRDefault="699C65E9" w14:paraId="1D22F5B9" w14:textId="2FF325E0">
          <w:pPr>
            <w:pStyle w:val="Koptekst"/>
            <w:ind w:right="-115"/>
            <w:jc w:val="right"/>
          </w:pPr>
        </w:p>
      </w:tc>
    </w:tr>
  </w:tbl>
  <w:p w:rsidR="00F51EBB" w:rsidRDefault="00F51EBB" w14:paraId="3693FB1D" w14:textId="0EE243D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37F33" w:rsidRDefault="00C37F33" w14:paraId="08F7B902" w14:textId="77777777">
      <w:pPr>
        <w:spacing w:after="0" w:line="240" w:lineRule="auto"/>
      </w:pPr>
      <w:r>
        <w:separator/>
      </w:r>
    </w:p>
  </w:footnote>
  <w:footnote w:type="continuationSeparator" w:id="0">
    <w:p w:rsidR="00C37F33" w:rsidRDefault="00C37F33" w14:paraId="53E2868B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699C65E9" w:rsidTr="699C65E9" w14:paraId="067ABA18" w14:textId="77777777">
      <w:trPr>
        <w:trHeight w:val="300"/>
      </w:trPr>
      <w:tc>
        <w:tcPr>
          <w:tcW w:w="3005" w:type="dxa"/>
        </w:tcPr>
        <w:p w:rsidR="699C65E9" w:rsidP="699C65E9" w:rsidRDefault="699C65E9" w14:paraId="58070198" w14:textId="258D97A2">
          <w:pPr>
            <w:pStyle w:val="Koptekst"/>
            <w:ind w:left="-115"/>
          </w:pPr>
        </w:p>
      </w:tc>
      <w:tc>
        <w:tcPr>
          <w:tcW w:w="3005" w:type="dxa"/>
        </w:tcPr>
        <w:p w:rsidR="699C65E9" w:rsidP="699C65E9" w:rsidRDefault="699C65E9" w14:paraId="4A3B22E6" w14:textId="79CDD970">
          <w:pPr>
            <w:pStyle w:val="Koptekst"/>
            <w:jc w:val="center"/>
          </w:pPr>
        </w:p>
      </w:tc>
      <w:tc>
        <w:tcPr>
          <w:tcW w:w="3005" w:type="dxa"/>
        </w:tcPr>
        <w:p w:rsidR="699C65E9" w:rsidP="699C65E9" w:rsidRDefault="699C65E9" w14:paraId="656AD305" w14:textId="67DD6F46">
          <w:pPr>
            <w:pStyle w:val="Koptekst"/>
            <w:ind w:right="-115"/>
            <w:jc w:val="right"/>
          </w:pPr>
        </w:p>
      </w:tc>
    </w:tr>
  </w:tbl>
  <w:p w:rsidR="00F51EBB" w:rsidRDefault="00F51EBB" w14:paraId="73A54649" w14:textId="611A836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699C65E9" w:rsidTr="699C65E9" w14:paraId="2B551042" w14:textId="77777777">
      <w:trPr>
        <w:trHeight w:val="300"/>
      </w:trPr>
      <w:tc>
        <w:tcPr>
          <w:tcW w:w="3005" w:type="dxa"/>
        </w:tcPr>
        <w:p w:rsidR="699C65E9" w:rsidP="699C65E9" w:rsidRDefault="699C65E9" w14:paraId="383C64EF" w14:textId="6BC7222F">
          <w:pPr>
            <w:pStyle w:val="Koptekst"/>
            <w:ind w:left="-115"/>
          </w:pPr>
        </w:p>
      </w:tc>
      <w:tc>
        <w:tcPr>
          <w:tcW w:w="3005" w:type="dxa"/>
        </w:tcPr>
        <w:p w:rsidR="699C65E9" w:rsidP="699C65E9" w:rsidRDefault="699C65E9" w14:paraId="18D7C2BF" w14:textId="6C4FEEEB">
          <w:pPr>
            <w:pStyle w:val="Koptekst"/>
            <w:jc w:val="center"/>
          </w:pPr>
        </w:p>
      </w:tc>
      <w:tc>
        <w:tcPr>
          <w:tcW w:w="3005" w:type="dxa"/>
        </w:tcPr>
        <w:p w:rsidR="699C65E9" w:rsidP="699C65E9" w:rsidRDefault="699C65E9" w14:paraId="3A163611" w14:textId="68561ED6">
          <w:pPr>
            <w:pStyle w:val="Koptekst"/>
            <w:ind w:right="-115"/>
            <w:jc w:val="right"/>
          </w:pPr>
        </w:p>
      </w:tc>
    </w:tr>
  </w:tbl>
  <w:p w:rsidR="00F51EBB" w:rsidRDefault="00F51EBB" w14:paraId="36FDE815" w14:textId="3CC16B3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43975"/>
    <w:multiLevelType w:val="hybridMultilevel"/>
    <w:tmpl w:val="0BCA9BF8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C7C1A43"/>
    <w:multiLevelType w:val="multilevel"/>
    <w:tmpl w:val="138429CA"/>
    <w:lvl w:ilvl="0">
      <w:start w:val="1"/>
      <w:numFmt w:val="decimal"/>
      <w:lvlText w:val="%1"/>
      <w:lvlJc w:val="left"/>
      <w:pPr>
        <w:ind w:left="428" w:hanging="4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i w:val="0"/>
        <w:iCs w:val="0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2" w15:restartNumberingAfterBreak="0">
    <w:nsid w:val="11C3064B"/>
    <w:multiLevelType w:val="hybridMultilevel"/>
    <w:tmpl w:val="3EA22460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" w15:restartNumberingAfterBreak="0">
    <w:nsid w:val="126D0564"/>
    <w:multiLevelType w:val="multilevel"/>
    <w:tmpl w:val="21B0DA1A"/>
    <w:name w:val="BeslisLijst"/>
    <w:styleLink w:val="BelispuntenLijst"/>
    <w:lvl w:ilvl="0">
      <w:start w:val="1"/>
      <w:numFmt w:val="decimal"/>
      <w:pStyle w:val="Beslispunt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none"/>
      <w:lvlRestart w:val="0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212F35F1"/>
    <w:multiLevelType w:val="multilevel"/>
    <w:tmpl w:val="0DD64774"/>
    <w:name w:val="LijstOpsom"/>
    <w:styleLink w:val="LijstOpsom"/>
    <w:lvl w:ilvl="0">
      <w:start w:val="1"/>
      <w:numFmt w:val="bullet"/>
      <w:pStyle w:val="Lijstopsomteken"/>
      <w:lvlText w:val=""/>
      <w:lvlJc w:val="left"/>
      <w:pPr>
        <w:tabs>
          <w:tab w:val="num" w:pos="567"/>
        </w:tabs>
        <w:ind w:left="567" w:hanging="567"/>
      </w:pPr>
      <w:rPr>
        <w:rFonts w:hint="default" w:ascii="Symbol" w:hAnsi="Symbol"/>
      </w:rPr>
    </w:lvl>
    <w:lvl w:ilvl="1">
      <w:start w:val="1"/>
      <w:numFmt w:val="none"/>
      <w:pStyle w:val="Lijstopsomteken2"/>
      <w:lvlText w:val="-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none"/>
      <w:pStyle w:val="Lijstopsomteken3"/>
      <w:lvlText w:val="·"/>
      <w:lvlJc w:val="left"/>
      <w:pPr>
        <w:tabs>
          <w:tab w:val="num" w:pos="1134"/>
        </w:tabs>
        <w:ind w:left="1701" w:hanging="567"/>
      </w:pPr>
      <w:rPr>
        <w:rFonts w:hint="default"/>
      </w:r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tabs>
          <w:tab w:val="num" w:pos="-31680"/>
        </w:tabs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27FF196A"/>
    <w:multiLevelType w:val="hybridMultilevel"/>
    <w:tmpl w:val="650AA66E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6" w15:restartNumberingAfterBreak="0">
    <w:nsid w:val="30C94521"/>
    <w:multiLevelType w:val="multilevel"/>
    <w:tmpl w:val="739CA0F8"/>
    <w:name w:val="Kopnummers"/>
    <w:styleLink w:val="Kopnummering"/>
    <w:lvl w:ilvl="0">
      <w:start w:val="1"/>
      <w:numFmt w:val="decimal"/>
      <w:pStyle w:val="Kop1nr"/>
      <w:lvlText w:val="%1"/>
      <w:lvlJc w:val="right"/>
      <w:pPr>
        <w:tabs>
          <w:tab w:val="num" w:pos="0"/>
        </w:tabs>
        <w:ind w:left="0" w:hanging="284"/>
      </w:pPr>
      <w:rPr>
        <w:rFonts w:hint="default"/>
      </w:rPr>
    </w:lvl>
    <w:lvl w:ilvl="1">
      <w:start w:val="1"/>
      <w:numFmt w:val="decimal"/>
      <w:pStyle w:val="Kop2nr"/>
      <w:lvlText w:val="%1.%2"/>
      <w:lvlJc w:val="right"/>
      <w:pPr>
        <w:tabs>
          <w:tab w:val="num" w:pos="284"/>
        </w:tabs>
        <w:ind w:left="0" w:hanging="284"/>
      </w:pPr>
      <w:rPr>
        <w:rFonts w:hint="default"/>
      </w:rPr>
    </w:lvl>
    <w:lvl w:ilvl="2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38CF2565"/>
    <w:multiLevelType w:val="hybridMultilevel"/>
    <w:tmpl w:val="9CD07606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8" w15:restartNumberingAfterBreak="0">
    <w:nsid w:val="39233A8C"/>
    <w:multiLevelType w:val="multilevel"/>
    <w:tmpl w:val="9FA611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D9C3DF3"/>
    <w:multiLevelType w:val="hybridMultilevel"/>
    <w:tmpl w:val="CBC873C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8359E8"/>
    <w:multiLevelType w:val="hybridMultilevel"/>
    <w:tmpl w:val="A9D875BA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51561027"/>
    <w:multiLevelType w:val="multilevel"/>
    <w:tmpl w:val="CE169BEC"/>
    <w:lvl w:ilvl="0">
      <w:start w:val="1"/>
      <w:numFmt w:val="decimal"/>
      <w:lvlText w:val="%1"/>
      <w:lvlJc w:val="left"/>
      <w:pPr>
        <w:ind w:left="428" w:hanging="4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12" w15:restartNumberingAfterBreak="0">
    <w:nsid w:val="663960C2"/>
    <w:multiLevelType w:val="multilevel"/>
    <w:tmpl w:val="0DCC9292"/>
    <w:name w:val="LijstAlfa"/>
    <w:styleLink w:val="Lijstalfabetisch"/>
    <w:lvl w:ilvl="0">
      <w:start w:val="1"/>
      <w:numFmt w:val="lowerLetter"/>
      <w:pStyle w:val="LijstLetters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pStyle w:val="LijstLetters2"/>
      <w:lvlText w:val="-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none"/>
      <w:pStyle w:val="LijstLetters3"/>
      <w:lvlText w:val="·"/>
      <w:lvlJc w:val="left"/>
      <w:pPr>
        <w:tabs>
          <w:tab w:val="num" w:pos="1134"/>
        </w:tabs>
        <w:ind w:left="1701" w:hanging="567"/>
      </w:pPr>
      <w:rPr>
        <w:rFonts w:hint="default"/>
      </w:r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4"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7"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7479211D"/>
    <w:multiLevelType w:val="hybridMultilevel"/>
    <w:tmpl w:val="218AFC8A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4" w15:restartNumberingAfterBreak="0">
    <w:nsid w:val="78727D8A"/>
    <w:multiLevelType w:val="multilevel"/>
    <w:tmpl w:val="AB1E35E6"/>
    <w:name w:val="LijstNum"/>
    <w:styleLink w:val="Lijstnumeriek"/>
    <w:lvl w:ilvl="0">
      <w:start w:val="1"/>
      <w:numFmt w:val="decimal"/>
      <w:pStyle w:val="Lijstnummer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Lijstnummering2"/>
      <w:lvlText w:val="%1.%2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bullet"/>
      <w:pStyle w:val="Lijstnummering3"/>
      <w:lvlText w:val="•"/>
      <w:lvlJc w:val="left"/>
      <w:pPr>
        <w:tabs>
          <w:tab w:val="num" w:pos="1134"/>
        </w:tabs>
        <w:ind w:left="1701" w:hanging="567"/>
      </w:pPr>
      <w:rPr>
        <w:rFonts w:hint="default" w:ascii="Arial" w:hAnsi="Arial"/>
      </w:rPr>
    </w:lvl>
    <w:lvl w:ilvl="3"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4"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numFmt w:val="none"/>
      <w:lvlRestart w:val="0"/>
      <w:suff w:val="nothing"/>
      <w:lvlText w:val=""/>
      <w:lvlJc w:val="right"/>
      <w:pPr>
        <w:ind w:left="0" w:firstLine="0"/>
      </w:pPr>
      <w:rPr>
        <w:rFonts w:hint="default"/>
      </w:rPr>
    </w:lvl>
    <w:lvl w:ilvl="6"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numFmt w:val="none"/>
      <w:lvlRestart w:val="0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15" w15:restartNumberingAfterBreak="0">
    <w:nsid w:val="7B595E68"/>
    <w:multiLevelType w:val="multilevel"/>
    <w:tmpl w:val="23340D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</w:abstractNum>
  <w:num w:numId="1" w16cid:durableId="2061131206">
    <w:abstractNumId w:val="14"/>
  </w:num>
  <w:num w:numId="2" w16cid:durableId="1986808998">
    <w:abstractNumId w:val="4"/>
  </w:num>
  <w:num w:numId="3" w16cid:durableId="425225438">
    <w:abstractNumId w:val="12"/>
  </w:num>
  <w:num w:numId="4" w16cid:durableId="1116756611">
    <w:abstractNumId w:val="3"/>
  </w:num>
  <w:num w:numId="5" w16cid:durableId="1048456140">
    <w:abstractNumId w:val="6"/>
    <w:lvlOverride w:ilvl="1">
      <w:lvl w:ilvl="1">
        <w:start w:val="1"/>
        <w:numFmt w:val="decimal"/>
        <w:pStyle w:val="Kop2nr"/>
        <w:lvlText w:val="%1.%2"/>
        <w:lvlJc w:val="right"/>
        <w:pPr>
          <w:tabs>
            <w:tab w:val="num" w:pos="57"/>
          </w:tabs>
          <w:ind w:left="-227" w:hanging="284"/>
        </w:pPr>
        <w:rPr>
          <w:rFonts w:hint="default"/>
          <w:i w:val="0"/>
          <w:iCs w:val="0"/>
        </w:rPr>
      </w:lvl>
    </w:lvlOverride>
  </w:num>
  <w:num w:numId="6" w16cid:durableId="1724864086">
    <w:abstractNumId w:val="13"/>
  </w:num>
  <w:num w:numId="7" w16cid:durableId="1180198217">
    <w:abstractNumId w:val="9"/>
  </w:num>
  <w:num w:numId="8" w16cid:durableId="795684364">
    <w:abstractNumId w:val="7"/>
  </w:num>
  <w:num w:numId="9" w16cid:durableId="1939755258">
    <w:abstractNumId w:val="6"/>
  </w:num>
  <w:num w:numId="10" w16cid:durableId="710306287">
    <w:abstractNumId w:val="11"/>
  </w:num>
  <w:num w:numId="11" w16cid:durableId="1983464388">
    <w:abstractNumId w:val="1"/>
  </w:num>
  <w:num w:numId="12" w16cid:durableId="1052192821">
    <w:abstractNumId w:val="8"/>
  </w:num>
  <w:num w:numId="13" w16cid:durableId="1159230732">
    <w:abstractNumId w:val="15"/>
  </w:num>
  <w:num w:numId="14" w16cid:durableId="649750698">
    <w:abstractNumId w:val="2"/>
  </w:num>
  <w:num w:numId="15" w16cid:durableId="178545181">
    <w:abstractNumId w:val="10"/>
  </w:num>
  <w:num w:numId="16" w16cid:durableId="1179924730">
    <w:abstractNumId w:val="0"/>
  </w:num>
  <w:num w:numId="17" w16cid:durableId="615143630">
    <w:abstractNumId w:val="5"/>
  </w:num>
  <w:numIdMacAtCleanup w:val="8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Dave Bosch">
    <w15:presenceInfo w15:providerId="AD" w15:userId="S::d.bosch@derondevenen.nl::05c69f82-380c-46e2-bd31-99483aaa3408"/>
  </w15:person>
</w15:people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25"/>
  <w:attachedTemplate r:id="rId1"/>
  <w:stylePaneFormatFilter w:val="D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1"/>
  <w:stylePaneSortMethod w:val="0000"/>
  <w:trackRevisions w:val="tru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BDD"/>
    <w:rsid w:val="000065EE"/>
    <w:rsid w:val="00043D46"/>
    <w:rsid w:val="0005230B"/>
    <w:rsid w:val="00054023"/>
    <w:rsid w:val="00054448"/>
    <w:rsid w:val="00085336"/>
    <w:rsid w:val="000908A4"/>
    <w:rsid w:val="00096F52"/>
    <w:rsid w:val="000B4CCB"/>
    <w:rsid w:val="000C0B7F"/>
    <w:rsid w:val="000C4621"/>
    <w:rsid w:val="000E30B4"/>
    <w:rsid w:val="000E6CB6"/>
    <w:rsid w:val="00106511"/>
    <w:rsid w:val="00114864"/>
    <w:rsid w:val="00115ACD"/>
    <w:rsid w:val="00134854"/>
    <w:rsid w:val="00135198"/>
    <w:rsid w:val="00136D3F"/>
    <w:rsid w:val="00140C7F"/>
    <w:rsid w:val="00142F49"/>
    <w:rsid w:val="00145535"/>
    <w:rsid w:val="00146561"/>
    <w:rsid w:val="001471F3"/>
    <w:rsid w:val="00176375"/>
    <w:rsid w:val="00194905"/>
    <w:rsid w:val="001A5BAF"/>
    <w:rsid w:val="001C5010"/>
    <w:rsid w:val="001F1872"/>
    <w:rsid w:val="001F1D96"/>
    <w:rsid w:val="0021231F"/>
    <w:rsid w:val="00224C83"/>
    <w:rsid w:val="00250776"/>
    <w:rsid w:val="002A3F8B"/>
    <w:rsid w:val="002B2862"/>
    <w:rsid w:val="002B3F12"/>
    <w:rsid w:val="002D153A"/>
    <w:rsid w:val="00301AFD"/>
    <w:rsid w:val="00303654"/>
    <w:rsid w:val="00306F27"/>
    <w:rsid w:val="00315F16"/>
    <w:rsid w:val="0032197E"/>
    <w:rsid w:val="00330F76"/>
    <w:rsid w:val="00342700"/>
    <w:rsid w:val="00343396"/>
    <w:rsid w:val="00363E40"/>
    <w:rsid w:val="00373C2B"/>
    <w:rsid w:val="003C72A4"/>
    <w:rsid w:val="003D4DAE"/>
    <w:rsid w:val="003F773E"/>
    <w:rsid w:val="00406E31"/>
    <w:rsid w:val="0041628F"/>
    <w:rsid w:val="00416A3F"/>
    <w:rsid w:val="0042227E"/>
    <w:rsid w:val="004353D4"/>
    <w:rsid w:val="00450108"/>
    <w:rsid w:val="0045017B"/>
    <w:rsid w:val="00461002"/>
    <w:rsid w:val="004769E1"/>
    <w:rsid w:val="004C0184"/>
    <w:rsid w:val="00506C64"/>
    <w:rsid w:val="00535D56"/>
    <w:rsid w:val="0056152B"/>
    <w:rsid w:val="00566237"/>
    <w:rsid w:val="00592DFD"/>
    <w:rsid w:val="005C58DA"/>
    <w:rsid w:val="005D0C90"/>
    <w:rsid w:val="005F5ADC"/>
    <w:rsid w:val="006078F8"/>
    <w:rsid w:val="006367F7"/>
    <w:rsid w:val="00693FA7"/>
    <w:rsid w:val="006A39A9"/>
    <w:rsid w:val="006D456B"/>
    <w:rsid w:val="006E75AD"/>
    <w:rsid w:val="007016D6"/>
    <w:rsid w:val="00701BDD"/>
    <w:rsid w:val="00710A4E"/>
    <w:rsid w:val="00714A71"/>
    <w:rsid w:val="00715403"/>
    <w:rsid w:val="0072048A"/>
    <w:rsid w:val="0073386A"/>
    <w:rsid w:val="0075600F"/>
    <w:rsid w:val="00764A29"/>
    <w:rsid w:val="00776551"/>
    <w:rsid w:val="00786E4E"/>
    <w:rsid w:val="007B0C10"/>
    <w:rsid w:val="007B1046"/>
    <w:rsid w:val="007B53C7"/>
    <w:rsid w:val="007D52D5"/>
    <w:rsid w:val="007D56C3"/>
    <w:rsid w:val="007E0AD0"/>
    <w:rsid w:val="00804714"/>
    <w:rsid w:val="008171AA"/>
    <w:rsid w:val="00820FD0"/>
    <w:rsid w:val="00835367"/>
    <w:rsid w:val="00866AC9"/>
    <w:rsid w:val="00871F36"/>
    <w:rsid w:val="008739ED"/>
    <w:rsid w:val="00882EB1"/>
    <w:rsid w:val="0088307C"/>
    <w:rsid w:val="008A1F17"/>
    <w:rsid w:val="008B4FE3"/>
    <w:rsid w:val="008E453B"/>
    <w:rsid w:val="008F499D"/>
    <w:rsid w:val="009208F8"/>
    <w:rsid w:val="00961C1F"/>
    <w:rsid w:val="00962895"/>
    <w:rsid w:val="00966EB3"/>
    <w:rsid w:val="00991D54"/>
    <w:rsid w:val="00992D69"/>
    <w:rsid w:val="009D55F5"/>
    <w:rsid w:val="009E3E38"/>
    <w:rsid w:val="009E7F5A"/>
    <w:rsid w:val="009F1888"/>
    <w:rsid w:val="00A13668"/>
    <w:rsid w:val="00A1367A"/>
    <w:rsid w:val="00A174DE"/>
    <w:rsid w:val="00A2392D"/>
    <w:rsid w:val="00A314AF"/>
    <w:rsid w:val="00A36304"/>
    <w:rsid w:val="00A43F83"/>
    <w:rsid w:val="00A465DD"/>
    <w:rsid w:val="00A673C6"/>
    <w:rsid w:val="00AA336D"/>
    <w:rsid w:val="00AB12C8"/>
    <w:rsid w:val="00AE3C31"/>
    <w:rsid w:val="00B101E0"/>
    <w:rsid w:val="00B246D0"/>
    <w:rsid w:val="00B3686E"/>
    <w:rsid w:val="00B36FAE"/>
    <w:rsid w:val="00B63DCF"/>
    <w:rsid w:val="00B72D7A"/>
    <w:rsid w:val="00B84A9D"/>
    <w:rsid w:val="00B97FEB"/>
    <w:rsid w:val="00BB4199"/>
    <w:rsid w:val="00BE5BFA"/>
    <w:rsid w:val="00C14CF1"/>
    <w:rsid w:val="00C22173"/>
    <w:rsid w:val="00C33590"/>
    <w:rsid w:val="00C37F33"/>
    <w:rsid w:val="00C4727D"/>
    <w:rsid w:val="00C57B45"/>
    <w:rsid w:val="00C57E28"/>
    <w:rsid w:val="00C66693"/>
    <w:rsid w:val="00C7477F"/>
    <w:rsid w:val="00CA0B44"/>
    <w:rsid w:val="00CE77EE"/>
    <w:rsid w:val="00CF3CE1"/>
    <w:rsid w:val="00D12B15"/>
    <w:rsid w:val="00D56C82"/>
    <w:rsid w:val="00D72582"/>
    <w:rsid w:val="00D92D71"/>
    <w:rsid w:val="00D956D4"/>
    <w:rsid w:val="00DE0D51"/>
    <w:rsid w:val="00E2718D"/>
    <w:rsid w:val="00E343BE"/>
    <w:rsid w:val="00E427FF"/>
    <w:rsid w:val="00E761D1"/>
    <w:rsid w:val="00E77CED"/>
    <w:rsid w:val="00E81905"/>
    <w:rsid w:val="00E82A62"/>
    <w:rsid w:val="00E83BF3"/>
    <w:rsid w:val="00E95C08"/>
    <w:rsid w:val="00EA05F9"/>
    <w:rsid w:val="00EA335D"/>
    <w:rsid w:val="00EB07BB"/>
    <w:rsid w:val="00ED0B44"/>
    <w:rsid w:val="00F0356E"/>
    <w:rsid w:val="00F06A8A"/>
    <w:rsid w:val="00F26A4E"/>
    <w:rsid w:val="00F31394"/>
    <w:rsid w:val="00F37A0A"/>
    <w:rsid w:val="00F44A19"/>
    <w:rsid w:val="00F47585"/>
    <w:rsid w:val="00F506BB"/>
    <w:rsid w:val="00F51EBB"/>
    <w:rsid w:val="00F610A4"/>
    <w:rsid w:val="00F6511C"/>
    <w:rsid w:val="00FC00C4"/>
    <w:rsid w:val="00FC5FF0"/>
    <w:rsid w:val="00FD7A6B"/>
    <w:rsid w:val="00FF53D1"/>
    <w:rsid w:val="06463BE4"/>
    <w:rsid w:val="0F7FB89E"/>
    <w:rsid w:val="1661CBC5"/>
    <w:rsid w:val="2178709C"/>
    <w:rsid w:val="2573621E"/>
    <w:rsid w:val="2AF516DE"/>
    <w:rsid w:val="33770009"/>
    <w:rsid w:val="342EB7BA"/>
    <w:rsid w:val="4A8669CC"/>
    <w:rsid w:val="4CC7E55D"/>
    <w:rsid w:val="4F8AB9EA"/>
    <w:rsid w:val="5347DEE8"/>
    <w:rsid w:val="5488B100"/>
    <w:rsid w:val="5793A130"/>
    <w:rsid w:val="5D4745F0"/>
    <w:rsid w:val="678C5D3E"/>
    <w:rsid w:val="689A8A46"/>
    <w:rsid w:val="699C65E9"/>
    <w:rsid w:val="708DC69C"/>
    <w:rsid w:val="748F707A"/>
    <w:rsid w:val="78F90918"/>
    <w:rsid w:val="7CD59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DE53D7"/>
  <w15:chartTrackingRefBased/>
  <w15:docId w15:val="{0B484F4B-07B8-4036-865A-6D67D4ABB85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Arial" w:hAnsi="Arial" w:eastAsiaTheme="minorHAnsi" w:cstheme="minorBidi"/>
        <w:kern w:val="2"/>
        <w:lang w:val="nl-NL" w:eastAsia="en-US" w:bidi="ar-SA"/>
        <w14:ligatures w14:val="standardContextual"/>
      </w:rPr>
    </w:rPrDefault>
    <w:pPrDefault>
      <w:pPr>
        <w:spacing w:line="30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 w:qFormat="1"/>
    <w:lsdException w:name="List 3" w:semiHidden="1" w:unhideWhenUsed="1" w:qFormat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semiHidden="1"/>
    <w:lsdException w:name="Emphasis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semiHidden="1"/>
    <w:lsdException w:name="Quote" w:uiPriority="29" w:semiHidden="1"/>
    <w:lsdException w:name="Intense Quote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semiHidden="1"/>
    <w:lsdException w:name="Intense Emphasis" w:uiPriority="21" w:semiHidden="1"/>
    <w:lsdException w:name="Subtle Reference" w:uiPriority="31" w:semiHidden="1"/>
    <w:lsdException w:name="Intense Reference" w:uiPriority="32" w:semiHidden="1"/>
    <w:lsdException w:name="Book Title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B72D7A"/>
    <w:pPr>
      <w:spacing w:after="200" w:line="276" w:lineRule="auto"/>
    </w:pPr>
    <w:rPr>
      <w:rFonts w:eastAsiaTheme="minorEastAsia"/>
      <w:kern w:val="0"/>
      <w:sz w:val="22"/>
      <w:szCs w:val="22"/>
      <w:lang w:val="en-US"/>
      <w14:ligatures w14:val="none"/>
    </w:rPr>
  </w:style>
  <w:style w:type="paragraph" w:styleId="Kop1">
    <w:name w:val="heading 1"/>
    <w:link w:val="Kop1Char"/>
    <w:uiPriority w:val="9"/>
    <w:qFormat/>
    <w:rsid w:val="699C65E9"/>
    <w:pPr>
      <w:keepNext/>
      <w:keepLines/>
      <w:spacing w:after="240"/>
      <w:outlineLvl w:val="0"/>
    </w:pPr>
    <w:rPr>
      <w:rFonts w:ascii="Seaford" w:hAnsi="Seaford" w:eastAsiaTheme="majorEastAsia" w:cstheme="majorBidi"/>
      <w:b/>
      <w:bCs/>
      <w:color w:val="009999"/>
      <w:sz w:val="40"/>
      <w:szCs w:val="40"/>
    </w:rPr>
  </w:style>
  <w:style w:type="paragraph" w:styleId="Kop2">
    <w:name w:val="heading 2"/>
    <w:link w:val="Kop2Char"/>
    <w:uiPriority w:val="9"/>
    <w:qFormat/>
    <w:rsid w:val="699C65E9"/>
    <w:pPr>
      <w:keepNext/>
      <w:keepLines/>
      <w:spacing w:before="360" w:after="120"/>
      <w:outlineLvl w:val="1"/>
    </w:pPr>
    <w:rPr>
      <w:rFonts w:ascii="Seaford" w:hAnsi="Seaford" w:eastAsiaTheme="majorEastAsia" w:cstheme="majorBidi"/>
      <w:b/>
      <w:bCs/>
      <w:color w:val="000000" w:themeColor="text1"/>
      <w:sz w:val="32"/>
      <w:szCs w:val="32"/>
    </w:rPr>
  </w:style>
  <w:style w:type="paragraph" w:styleId="Kop3">
    <w:name w:val="heading 3"/>
    <w:link w:val="Kop3Char"/>
    <w:uiPriority w:val="9"/>
    <w:unhideWhenUsed/>
    <w:qFormat/>
    <w:rsid w:val="699C65E9"/>
    <w:pPr>
      <w:keepNext/>
      <w:keepLines/>
      <w:spacing w:before="240" w:after="120"/>
      <w:outlineLvl w:val="2"/>
    </w:pPr>
    <w:rPr>
      <w:rFonts w:ascii="Seaford" w:hAnsi="Seaford" w:eastAsiaTheme="majorEastAsia" w:cstheme="majorBidi"/>
      <w:b/>
      <w:bCs/>
      <w:i/>
      <w:iCs/>
      <w:color w:val="000000" w:themeColor="text1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1F1D96"/>
    <w:pPr>
      <w:outlineLvl w:val="3"/>
    </w:pPr>
    <w:rPr>
      <w:i w:val="0"/>
      <w:iCs w:val="0"/>
      <w:sz w:val="22"/>
      <w:szCs w:val="22"/>
    </w:rPr>
  </w:style>
  <w:style w:type="paragraph" w:styleId="Kop5">
    <w:name w:val="heading 5"/>
    <w:link w:val="Kop5Char"/>
    <w:uiPriority w:val="9"/>
    <w:unhideWhenUsed/>
    <w:qFormat/>
    <w:rsid w:val="699C65E9"/>
    <w:pPr>
      <w:keepNext/>
      <w:keepLines/>
      <w:spacing w:before="300"/>
      <w:outlineLvl w:val="4"/>
    </w:pPr>
    <w:rPr>
      <w:rFonts w:asciiTheme="majorHAnsi" w:hAnsiTheme="majorHAnsi" w:eastAsiaTheme="majorEastAsia" w:cstheme="majorBidi"/>
      <w:i/>
      <w:iCs/>
      <w:color w:val="000000" w:themeColor="text1"/>
    </w:rPr>
  </w:style>
  <w:style w:type="paragraph" w:styleId="Kop6">
    <w:name w:val="heading 6"/>
    <w:link w:val="Kop6Char"/>
    <w:uiPriority w:val="9"/>
    <w:semiHidden/>
    <w:rsid w:val="699C65E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link w:val="Kop7Char"/>
    <w:uiPriority w:val="9"/>
    <w:semiHidden/>
    <w:unhideWhenUsed/>
    <w:qFormat/>
    <w:rsid w:val="699C65E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link w:val="Kop8Char"/>
    <w:uiPriority w:val="9"/>
    <w:semiHidden/>
    <w:unhideWhenUsed/>
    <w:qFormat/>
    <w:rsid w:val="699C65E9"/>
    <w:pPr>
      <w:keepNext/>
      <w:keepLines/>
      <w:outlineLvl w:val="7"/>
    </w:pPr>
    <w:rPr>
      <w:rFonts w:eastAsiaTheme="majorEastAsia" w:cstheme="majorBidi"/>
      <w:i/>
      <w:iCs/>
      <w:color w:val="272727"/>
    </w:rPr>
  </w:style>
  <w:style w:type="paragraph" w:styleId="Kop9">
    <w:name w:val="heading 9"/>
    <w:link w:val="Kop9Char"/>
    <w:uiPriority w:val="9"/>
    <w:semiHidden/>
    <w:unhideWhenUsed/>
    <w:qFormat/>
    <w:rsid w:val="699C65E9"/>
    <w:pPr>
      <w:keepNext/>
      <w:keepLines/>
      <w:outlineLvl w:val="8"/>
    </w:pPr>
    <w:rPr>
      <w:rFonts w:eastAsiaTheme="majorEastAsia" w:cstheme="majorBidi"/>
      <w:color w:val="272727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qFormat/>
    <w:rsid w:val="00E83BF3"/>
    <w:rPr>
      <w:color w:val="009790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83BF3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83BF3"/>
    <w:rPr>
      <w:color w:val="B1C800" w:themeColor="followedHyperlink"/>
      <w:u w:val="single"/>
    </w:rPr>
  </w:style>
  <w:style w:type="character" w:styleId="Kop1Char" w:customStyle="1">
    <w:name w:val="Kop 1 Char"/>
    <w:basedOn w:val="Standaardalinea-lettertype"/>
    <w:link w:val="Kop1"/>
    <w:uiPriority w:val="9"/>
    <w:rsid w:val="001F1D96"/>
    <w:rPr>
      <w:rFonts w:ascii="Seaford" w:hAnsi="Seaford" w:eastAsiaTheme="majorEastAsia" w:cstheme="majorBidi"/>
      <w:b/>
      <w:bCs/>
      <w:color w:val="009999"/>
      <w:sz w:val="40"/>
      <w:szCs w:val="40"/>
    </w:rPr>
  </w:style>
  <w:style w:type="character" w:styleId="Kop2Char" w:customStyle="1">
    <w:name w:val="Kop 2 Char"/>
    <w:basedOn w:val="Standaardalinea-lettertype"/>
    <w:link w:val="Kop2"/>
    <w:uiPriority w:val="9"/>
    <w:rsid w:val="0032197E"/>
    <w:rPr>
      <w:rFonts w:ascii="Seaford" w:hAnsi="Seaford" w:eastAsiaTheme="majorEastAsia" w:cstheme="majorBidi"/>
      <w:b/>
      <w:bCs/>
      <w:color w:val="000000" w:themeColor="text1"/>
      <w:sz w:val="32"/>
      <w:szCs w:val="32"/>
    </w:rPr>
  </w:style>
  <w:style w:type="character" w:styleId="Kop3Char" w:customStyle="1">
    <w:name w:val="Kop 3 Char"/>
    <w:basedOn w:val="Standaardalinea-lettertype"/>
    <w:link w:val="Kop3"/>
    <w:uiPriority w:val="9"/>
    <w:rsid w:val="001F1D96"/>
    <w:rPr>
      <w:rFonts w:ascii="Seaford" w:hAnsi="Seaford" w:eastAsiaTheme="majorEastAsia" w:cstheme="majorBidi"/>
      <w:b/>
      <w:bCs/>
      <w:i/>
      <w:iCs/>
      <w:color w:val="000000" w:themeColor="text1"/>
      <w:sz w:val="24"/>
      <w:szCs w:val="24"/>
    </w:rPr>
  </w:style>
  <w:style w:type="character" w:styleId="Kop4Char" w:customStyle="1">
    <w:name w:val="Kop 4 Char"/>
    <w:basedOn w:val="Standaardalinea-lettertype"/>
    <w:link w:val="Kop4"/>
    <w:uiPriority w:val="9"/>
    <w:rsid w:val="001F1D96"/>
    <w:rPr>
      <w:rFonts w:ascii="Seaford" w:hAnsi="Seaford" w:eastAsiaTheme="majorEastAsia" w:cstheme="majorBidi"/>
      <w:b/>
      <w:color w:val="000000" w:themeColor="text1"/>
      <w:sz w:val="22"/>
      <w:szCs w:val="22"/>
    </w:rPr>
  </w:style>
  <w:style w:type="character" w:styleId="Kop5Char" w:customStyle="1">
    <w:name w:val="Kop 5 Char"/>
    <w:basedOn w:val="Standaardalinea-lettertype"/>
    <w:link w:val="Kop5"/>
    <w:uiPriority w:val="9"/>
    <w:rsid w:val="009D55F5"/>
    <w:rPr>
      <w:rFonts w:asciiTheme="majorHAnsi" w:hAnsiTheme="majorHAnsi" w:eastAsiaTheme="majorEastAsia" w:cstheme="majorBidi"/>
      <w:i/>
      <w:iCs/>
      <w:color w:val="000000" w:themeColor="text1"/>
    </w:rPr>
  </w:style>
  <w:style w:type="paragraph" w:styleId="Lijstnummering">
    <w:name w:val="List Number"/>
    <w:uiPriority w:val="39"/>
    <w:unhideWhenUsed/>
    <w:qFormat/>
    <w:rsid w:val="699C65E9"/>
    <w:pPr>
      <w:numPr>
        <w:numId w:val="1"/>
      </w:numPr>
      <w:contextualSpacing/>
    </w:pPr>
  </w:style>
  <w:style w:type="paragraph" w:styleId="Lijstnummering2">
    <w:name w:val="List Number 2"/>
    <w:uiPriority w:val="39"/>
    <w:unhideWhenUsed/>
    <w:qFormat/>
    <w:rsid w:val="699C65E9"/>
    <w:pPr>
      <w:numPr>
        <w:ilvl w:val="1"/>
        <w:numId w:val="1"/>
      </w:numPr>
      <w:contextualSpacing/>
    </w:pPr>
  </w:style>
  <w:style w:type="paragraph" w:styleId="Lijstnummering3">
    <w:name w:val="List Number 3"/>
    <w:uiPriority w:val="39"/>
    <w:unhideWhenUsed/>
    <w:qFormat/>
    <w:rsid w:val="699C65E9"/>
    <w:pPr>
      <w:numPr>
        <w:ilvl w:val="2"/>
        <w:numId w:val="1"/>
      </w:numPr>
      <w:contextualSpacing/>
    </w:pPr>
  </w:style>
  <w:style w:type="numbering" w:styleId="Lijstnumeriek" w:customStyle="1">
    <w:name w:val="Lijst numeriek"/>
    <w:basedOn w:val="Geenlijst"/>
    <w:uiPriority w:val="99"/>
    <w:rsid w:val="007D52D5"/>
    <w:pPr>
      <w:numPr>
        <w:numId w:val="1"/>
      </w:numPr>
    </w:pPr>
  </w:style>
  <w:style w:type="paragraph" w:styleId="Lijstopsomteken">
    <w:name w:val="List Bullet"/>
    <w:uiPriority w:val="29"/>
    <w:unhideWhenUsed/>
    <w:qFormat/>
    <w:rsid w:val="699C65E9"/>
    <w:pPr>
      <w:numPr>
        <w:numId w:val="2"/>
      </w:numPr>
      <w:contextualSpacing/>
    </w:pPr>
  </w:style>
  <w:style w:type="paragraph" w:styleId="Lijstopsomteken2">
    <w:name w:val="List Bullet 2"/>
    <w:uiPriority w:val="29"/>
    <w:unhideWhenUsed/>
    <w:qFormat/>
    <w:rsid w:val="699C65E9"/>
    <w:pPr>
      <w:numPr>
        <w:ilvl w:val="1"/>
        <w:numId w:val="2"/>
      </w:numPr>
      <w:contextualSpacing/>
    </w:pPr>
  </w:style>
  <w:style w:type="paragraph" w:styleId="Lijstopsomteken3">
    <w:name w:val="List Bullet 3"/>
    <w:uiPriority w:val="29"/>
    <w:unhideWhenUsed/>
    <w:qFormat/>
    <w:rsid w:val="699C65E9"/>
    <w:pPr>
      <w:numPr>
        <w:ilvl w:val="2"/>
        <w:numId w:val="2"/>
      </w:numPr>
      <w:contextualSpacing/>
    </w:pPr>
  </w:style>
  <w:style w:type="numbering" w:styleId="LijstOpsom" w:customStyle="1">
    <w:name w:val="Lijst Opsom"/>
    <w:basedOn w:val="Geenlijst"/>
    <w:uiPriority w:val="99"/>
    <w:rsid w:val="008F499D"/>
    <w:pPr>
      <w:numPr>
        <w:numId w:val="2"/>
      </w:numPr>
    </w:pPr>
  </w:style>
  <w:style w:type="paragraph" w:styleId="LijstLetters" w:customStyle="1">
    <w:name w:val="Lijst Letters"/>
    <w:link w:val="LijstLettersChar"/>
    <w:uiPriority w:val="49"/>
    <w:qFormat/>
    <w:rsid w:val="699C65E9"/>
    <w:pPr>
      <w:numPr>
        <w:numId w:val="3"/>
      </w:numPr>
    </w:pPr>
    <w:rPr>
      <w:noProof/>
      <w:lang w:val="en-GB"/>
    </w:rPr>
  </w:style>
  <w:style w:type="paragraph" w:styleId="LijstLetters2" w:customStyle="1">
    <w:name w:val="Lijst Letters 2"/>
    <w:link w:val="LijstLetters2Char"/>
    <w:uiPriority w:val="49"/>
    <w:qFormat/>
    <w:rsid w:val="699C65E9"/>
    <w:pPr>
      <w:numPr>
        <w:ilvl w:val="1"/>
        <w:numId w:val="3"/>
      </w:numPr>
    </w:pPr>
    <w:rPr>
      <w:noProof/>
    </w:rPr>
  </w:style>
  <w:style w:type="character" w:styleId="LijstLettersChar" w:customStyle="1">
    <w:name w:val="Lijst Letters Char"/>
    <w:basedOn w:val="Standaardalinea-lettertype"/>
    <w:link w:val="LijstLetters"/>
    <w:uiPriority w:val="49"/>
    <w:rsid w:val="009D55F5"/>
    <w:rPr>
      <w:noProof/>
      <w:lang w:val="en-GB"/>
    </w:rPr>
  </w:style>
  <w:style w:type="paragraph" w:styleId="LijstLetters3" w:customStyle="1">
    <w:name w:val="Lijst Letters 3"/>
    <w:link w:val="LijstLetters3Char"/>
    <w:uiPriority w:val="49"/>
    <w:qFormat/>
    <w:rsid w:val="699C65E9"/>
    <w:pPr>
      <w:numPr>
        <w:ilvl w:val="2"/>
        <w:numId w:val="3"/>
      </w:numPr>
    </w:pPr>
    <w:rPr>
      <w:noProof/>
    </w:rPr>
  </w:style>
  <w:style w:type="character" w:styleId="LijstLetters2Char" w:customStyle="1">
    <w:name w:val="Lijst Letters 2 Char"/>
    <w:basedOn w:val="Standaardalinea-lettertype"/>
    <w:link w:val="LijstLetters2"/>
    <w:uiPriority w:val="49"/>
    <w:rsid w:val="009D55F5"/>
    <w:rPr>
      <w:noProof/>
    </w:rPr>
  </w:style>
  <w:style w:type="numbering" w:styleId="Lijstalfabetisch" w:customStyle="1">
    <w:name w:val="Lijst alfabetisch"/>
    <w:basedOn w:val="Geenlijst"/>
    <w:uiPriority w:val="99"/>
    <w:rsid w:val="0073386A"/>
    <w:pPr>
      <w:numPr>
        <w:numId w:val="3"/>
      </w:numPr>
    </w:pPr>
  </w:style>
  <w:style w:type="character" w:styleId="LijstLetters3Char" w:customStyle="1">
    <w:name w:val="Lijst Letters 3 Char"/>
    <w:basedOn w:val="Standaardalinea-lettertype"/>
    <w:link w:val="LijstLetters3"/>
    <w:uiPriority w:val="49"/>
    <w:rsid w:val="009D55F5"/>
    <w:rPr>
      <w:noProof/>
    </w:rPr>
  </w:style>
  <w:style w:type="paragraph" w:styleId="Bijschrift">
    <w:name w:val="caption"/>
    <w:uiPriority w:val="69"/>
    <w:qFormat/>
    <w:rsid w:val="699C65E9"/>
    <w:pPr>
      <w:jc w:val="right"/>
    </w:pPr>
    <w:rPr>
      <w:i/>
      <w:iCs/>
      <w:color w:val="000000" w:themeColor="text1"/>
      <w:sz w:val="16"/>
      <w:szCs w:val="16"/>
    </w:rPr>
  </w:style>
  <w:style w:type="paragraph" w:styleId="Voettekst">
    <w:name w:val="footer"/>
    <w:link w:val="VoettekstChar"/>
    <w:uiPriority w:val="99"/>
    <w:unhideWhenUsed/>
    <w:rsid w:val="699C65E9"/>
    <w:pPr>
      <w:tabs>
        <w:tab w:val="center" w:pos="4536"/>
        <w:tab w:val="right" w:pos="9072"/>
      </w:tabs>
      <w:spacing w:line="240" w:lineRule="auto"/>
    </w:pPr>
    <w:rPr>
      <w:sz w:val="16"/>
      <w:szCs w:val="16"/>
    </w:rPr>
  </w:style>
  <w:style w:type="character" w:styleId="VoettekstChar" w:customStyle="1">
    <w:name w:val="Voettekst Char"/>
    <w:basedOn w:val="Standaardalinea-lettertype"/>
    <w:link w:val="Voettekst"/>
    <w:uiPriority w:val="99"/>
    <w:rsid w:val="00A2392D"/>
    <w:rPr>
      <w:sz w:val="16"/>
      <w:szCs w:val="16"/>
    </w:rPr>
  </w:style>
  <w:style w:type="paragraph" w:styleId="drvkap" w:customStyle="1">
    <w:name w:val="drv_kap"/>
    <w:link w:val="drvkapChar"/>
    <w:uiPriority w:val="99"/>
    <w:rsid w:val="699C65E9"/>
    <w:pPr>
      <w:spacing w:line="260" w:lineRule="exact"/>
    </w:pPr>
    <w:rPr>
      <w:b/>
      <w:bCs/>
      <w:caps/>
      <w:noProof/>
      <w:sz w:val="10"/>
      <w:szCs w:val="10"/>
    </w:rPr>
  </w:style>
  <w:style w:type="paragraph" w:styleId="DRVKAPGROOT" w:customStyle="1">
    <w:name w:val="DRV_KAP_GROOT"/>
    <w:basedOn w:val="drvkap"/>
    <w:uiPriority w:val="99"/>
    <w:rsid w:val="00C66693"/>
    <w:rPr>
      <w:sz w:val="14"/>
    </w:rPr>
  </w:style>
  <w:style w:type="character" w:styleId="drvkapChar" w:customStyle="1">
    <w:name w:val="drv_kap Char"/>
    <w:basedOn w:val="Standaardalinea-lettertype"/>
    <w:link w:val="drvkap"/>
    <w:uiPriority w:val="99"/>
    <w:rsid w:val="009D55F5"/>
    <w:rPr>
      <w:b/>
      <w:bCs/>
      <w:caps/>
      <w:noProof/>
      <w:sz w:val="10"/>
      <w:szCs w:val="10"/>
    </w:rPr>
  </w:style>
  <w:style w:type="paragraph" w:styleId="drvklein" w:customStyle="1">
    <w:name w:val="drv_klein"/>
    <w:uiPriority w:val="99"/>
    <w:rsid w:val="699C65E9"/>
    <w:pPr>
      <w:spacing w:line="260" w:lineRule="exact"/>
    </w:pPr>
    <w:rPr>
      <w:sz w:val="16"/>
      <w:szCs w:val="16"/>
    </w:rPr>
  </w:style>
  <w:style w:type="paragraph" w:styleId="drvmidden" w:customStyle="1">
    <w:name w:val="drv_midden"/>
    <w:basedOn w:val="drvklein"/>
    <w:uiPriority w:val="99"/>
    <w:rsid w:val="00C66693"/>
    <w:rPr>
      <w:noProof/>
      <w:sz w:val="18"/>
    </w:rPr>
  </w:style>
  <w:style w:type="paragraph" w:styleId="Titel">
    <w:name w:val="Title"/>
    <w:basedOn w:val="Geenafstand"/>
    <w:next w:val="Standaard"/>
    <w:link w:val="TitelChar"/>
    <w:uiPriority w:val="93"/>
    <w:qFormat/>
    <w:rsid w:val="000065EE"/>
    <w:rPr>
      <w:rFonts w:ascii="Seaford" w:hAnsi="Seaford"/>
      <w:bCs/>
      <w:color w:val="FFFFFF" w:themeColor="background1"/>
      <w:sz w:val="72"/>
      <w:szCs w:val="72"/>
    </w:rPr>
  </w:style>
  <w:style w:type="character" w:styleId="TitelChar" w:customStyle="1">
    <w:name w:val="Titel Char"/>
    <w:basedOn w:val="Standaardalinea-lettertype"/>
    <w:link w:val="Titel"/>
    <w:uiPriority w:val="93"/>
    <w:rsid w:val="000065EE"/>
    <w:rPr>
      <w:rFonts w:ascii="Seaford" w:hAnsi="Seaford" w:eastAsiaTheme="minorEastAsia"/>
      <w:bCs/>
      <w:color w:val="FFFFFF" w:themeColor="background1"/>
      <w:kern w:val="0"/>
      <w:sz w:val="72"/>
      <w:szCs w:val="72"/>
      <w14:ligatures w14:val="none"/>
    </w:rPr>
  </w:style>
  <w:style w:type="paragraph" w:styleId="Ondertitel">
    <w:name w:val="Subtitle"/>
    <w:link w:val="OndertitelChar"/>
    <w:uiPriority w:val="94"/>
    <w:qFormat/>
    <w:rsid w:val="699C65E9"/>
    <w:pPr>
      <w:spacing w:after="300"/>
    </w:pPr>
    <w:rPr>
      <w:rFonts w:ascii="Seaford" w:hAnsi="Seaford" w:eastAsiaTheme="minorEastAsia"/>
      <w:color w:val="FFFFFF" w:themeColor="background2"/>
      <w:sz w:val="36"/>
      <w:szCs w:val="36"/>
    </w:rPr>
  </w:style>
  <w:style w:type="character" w:styleId="OndertitelChar" w:customStyle="1">
    <w:name w:val="Ondertitel Char"/>
    <w:basedOn w:val="Standaardalinea-lettertype"/>
    <w:link w:val="Ondertitel"/>
    <w:uiPriority w:val="94"/>
    <w:rsid w:val="000065EE"/>
    <w:rPr>
      <w:rFonts w:ascii="Seaford" w:hAnsi="Seaford" w:eastAsiaTheme="minorEastAsia"/>
      <w:color w:val="FFFFFF" w:themeColor="background2"/>
      <w:sz w:val="36"/>
      <w:szCs w:val="36"/>
    </w:rPr>
  </w:style>
  <w:style w:type="paragraph" w:styleId="Introtekst" w:customStyle="1">
    <w:name w:val="Introtekst"/>
    <w:uiPriority w:val="10"/>
    <w:qFormat/>
    <w:rsid w:val="699C65E9"/>
    <w:pPr>
      <w:spacing w:after="300"/>
    </w:pPr>
    <w:rPr>
      <w:b/>
      <w:bCs/>
      <w:lang w:val="en-GB"/>
    </w:rPr>
  </w:style>
  <w:style w:type="paragraph" w:styleId="Beslispunt" w:customStyle="1">
    <w:name w:val="Beslispunt"/>
    <w:uiPriority w:val="89"/>
    <w:qFormat/>
    <w:rsid w:val="699C65E9"/>
    <w:pPr>
      <w:numPr>
        <w:numId w:val="4"/>
      </w:numPr>
    </w:pPr>
  </w:style>
  <w:style w:type="numbering" w:styleId="BelispuntenLijst" w:customStyle="1">
    <w:name w:val="BelispuntenLijst"/>
    <w:basedOn w:val="Geenlijst"/>
    <w:uiPriority w:val="99"/>
    <w:rsid w:val="009208F8"/>
    <w:pPr>
      <w:numPr>
        <w:numId w:val="4"/>
      </w:numPr>
    </w:pPr>
  </w:style>
  <w:style w:type="paragraph" w:styleId="Argument" w:customStyle="1">
    <w:name w:val="Argument"/>
    <w:next w:val="Onderbouwing"/>
    <w:uiPriority w:val="90"/>
    <w:qFormat/>
    <w:rsid w:val="699C65E9"/>
    <w:rPr>
      <w:i/>
      <w:iCs/>
    </w:rPr>
  </w:style>
  <w:style w:type="paragraph" w:styleId="Onderbouwing" w:customStyle="1">
    <w:name w:val="Onderbouwing"/>
    <w:uiPriority w:val="91"/>
    <w:qFormat/>
    <w:rsid w:val="699C65E9"/>
    <w:pPr>
      <w:ind w:left="567"/>
    </w:pPr>
  </w:style>
  <w:style w:type="paragraph" w:styleId="Kop1nr" w:customStyle="1">
    <w:name w:val="Kop 1_nr"/>
    <w:basedOn w:val="Kop1"/>
    <w:next w:val="Standaard"/>
    <w:uiPriority w:val="9"/>
    <w:qFormat/>
    <w:rsid w:val="00693FA7"/>
    <w:pPr>
      <w:numPr>
        <w:numId w:val="5"/>
      </w:numPr>
      <w:ind w:left="511"/>
    </w:pPr>
  </w:style>
  <w:style w:type="paragraph" w:styleId="Kop2nr" w:customStyle="1">
    <w:name w:val="Kop 2_nr"/>
    <w:basedOn w:val="Kop2"/>
    <w:next w:val="Standaard"/>
    <w:uiPriority w:val="9"/>
    <w:qFormat/>
    <w:rsid w:val="004C0184"/>
    <w:pPr>
      <w:numPr>
        <w:ilvl w:val="1"/>
        <w:numId w:val="5"/>
      </w:numPr>
      <w:ind w:left="709"/>
    </w:pPr>
  </w:style>
  <w:style w:type="numbering" w:styleId="Kopnummering" w:customStyle="1">
    <w:name w:val="Kopnummering"/>
    <w:basedOn w:val="Geenlijst"/>
    <w:uiPriority w:val="99"/>
    <w:rsid w:val="009208F8"/>
    <w:pPr>
      <w:numPr>
        <w:numId w:val="9"/>
      </w:numPr>
    </w:pPr>
  </w:style>
  <w:style w:type="table" w:styleId="Tabelraster">
    <w:name w:val="Table Grid"/>
    <w:basedOn w:val="Standaardtabel"/>
    <w:uiPriority w:val="39"/>
    <w:rsid w:val="00B246D0"/>
    <w:pPr>
      <w:spacing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jsttabel3">
    <w:name w:val="List Table 3"/>
    <w:basedOn w:val="Standaardtabel"/>
    <w:uiPriority w:val="48"/>
    <w:rsid w:val="00B246D0"/>
    <w:pPr>
      <w:spacing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color="000000" w:themeColor="text1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000000" w:themeColor="text1" w:sz="4" w:space="0"/>
          <w:left w:val="nil"/>
        </w:tcBorders>
      </w:tcPr>
    </w:tblStylePr>
    <w:tblStylePr w:type="swCell">
      <w:tblPr/>
      <w:tcPr>
        <w:tcBorders>
          <w:top w:val="double" w:color="000000" w:themeColor="text1" w:sz="4" w:space="0"/>
          <w:right w:val="nil"/>
        </w:tcBorders>
      </w:tcPr>
    </w:tblStylePr>
  </w:style>
  <w:style w:type="table" w:styleId="Professioneletabel">
    <w:name w:val="Table Professional"/>
    <w:basedOn w:val="Standaardtabel"/>
    <w:uiPriority w:val="99"/>
    <w:unhideWhenUsed/>
    <w:rsid w:val="00B246D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table" w:styleId="Lijsttabel3-Accent6">
    <w:name w:val="List Table 3 Accent 6"/>
    <w:basedOn w:val="Standaardtabel"/>
    <w:uiPriority w:val="48"/>
    <w:rsid w:val="00B246D0"/>
    <w:pPr>
      <w:spacing w:line="240" w:lineRule="auto"/>
    </w:pPr>
    <w:tblPr>
      <w:tblStyleRowBandSize w:val="1"/>
      <w:tblStyleColBandSize w:val="1"/>
      <w:tblBorders>
        <w:top w:val="single" w:color="34B4E4" w:themeColor="accent6" w:sz="4" w:space="0"/>
        <w:left w:val="single" w:color="34B4E4" w:themeColor="accent6" w:sz="4" w:space="0"/>
        <w:bottom w:val="single" w:color="34B4E4" w:themeColor="accent6" w:sz="4" w:space="0"/>
        <w:right w:val="single" w:color="34B4E4" w:themeColor="accent6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4B4E4" w:themeFill="accent6"/>
      </w:tcPr>
    </w:tblStylePr>
    <w:tblStylePr w:type="lastRow">
      <w:rPr>
        <w:b/>
        <w:bCs/>
      </w:rPr>
      <w:tblPr/>
      <w:tcPr>
        <w:tcBorders>
          <w:top w:val="double" w:color="34B4E4" w:themeColor="accent6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34B4E4" w:themeColor="accent6" w:sz="4" w:space="0"/>
          <w:right w:val="single" w:color="34B4E4" w:themeColor="accent6" w:sz="4" w:space="0"/>
        </w:tcBorders>
      </w:tcPr>
    </w:tblStylePr>
    <w:tblStylePr w:type="band1Horz">
      <w:tblPr/>
      <w:tcPr>
        <w:tcBorders>
          <w:top w:val="single" w:color="34B4E4" w:themeColor="accent6" w:sz="4" w:space="0"/>
          <w:bottom w:val="single" w:color="34B4E4" w:themeColor="accent6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34B4E4" w:themeColor="accent6" w:sz="4" w:space="0"/>
          <w:left w:val="nil"/>
        </w:tcBorders>
      </w:tcPr>
    </w:tblStylePr>
    <w:tblStylePr w:type="swCell">
      <w:tblPr/>
      <w:tcPr>
        <w:tcBorders>
          <w:top w:val="double" w:color="34B4E4" w:themeColor="accent6" w:sz="4" w:space="0"/>
          <w:right w:val="nil"/>
        </w:tcBorders>
      </w:tcPr>
    </w:tblStylePr>
  </w:style>
  <w:style w:type="paragraph" w:styleId="Lijst">
    <w:name w:val="List"/>
    <w:uiPriority w:val="59"/>
    <w:qFormat/>
    <w:rsid w:val="699C65E9"/>
    <w:pPr>
      <w:tabs>
        <w:tab w:val="left" w:pos="567"/>
      </w:tabs>
      <w:ind w:left="567"/>
      <w:contextualSpacing/>
    </w:pPr>
  </w:style>
  <w:style w:type="paragraph" w:styleId="Lijst2">
    <w:name w:val="List 2"/>
    <w:uiPriority w:val="60"/>
    <w:qFormat/>
    <w:rsid w:val="699C65E9"/>
    <w:pPr>
      <w:ind w:left="1134"/>
      <w:contextualSpacing/>
    </w:pPr>
  </w:style>
  <w:style w:type="paragraph" w:styleId="Lijst3">
    <w:name w:val="List 3"/>
    <w:uiPriority w:val="60"/>
    <w:qFormat/>
    <w:rsid w:val="699C65E9"/>
    <w:pPr>
      <w:ind w:left="1701"/>
      <w:contextualSpacing/>
    </w:pPr>
  </w:style>
  <w:style w:type="paragraph" w:styleId="Inhopg1">
    <w:name w:val="toc 1"/>
    <w:uiPriority w:val="39"/>
    <w:unhideWhenUsed/>
    <w:rsid w:val="699C65E9"/>
    <w:pPr>
      <w:tabs>
        <w:tab w:val="right" w:leader="dot" w:pos="9061"/>
      </w:tabs>
      <w:spacing w:before="150" w:after="150"/>
    </w:pPr>
    <w:rPr>
      <w:b/>
      <w:bCs/>
    </w:rPr>
  </w:style>
  <w:style w:type="paragraph" w:styleId="Inhopg2">
    <w:name w:val="toc 2"/>
    <w:uiPriority w:val="39"/>
    <w:unhideWhenUsed/>
    <w:rsid w:val="699C65E9"/>
    <w:pPr>
      <w:tabs>
        <w:tab w:val="left" w:pos="1247"/>
        <w:tab w:val="right" w:leader="dot" w:pos="9061"/>
      </w:tabs>
      <w:ind w:left="567"/>
    </w:pPr>
  </w:style>
  <w:style w:type="paragraph" w:styleId="Inhopg3">
    <w:name w:val="toc 3"/>
    <w:uiPriority w:val="39"/>
    <w:rsid w:val="699C65E9"/>
    <w:pPr>
      <w:tabs>
        <w:tab w:val="right" w:leader="dot" w:pos="9061"/>
      </w:tabs>
      <w:ind w:left="1247"/>
    </w:pPr>
    <w:rPr>
      <w:sz w:val="18"/>
      <w:szCs w:val="18"/>
    </w:rPr>
  </w:style>
  <w:style w:type="paragraph" w:styleId="Inhopg4">
    <w:name w:val="toc 4"/>
    <w:uiPriority w:val="39"/>
    <w:semiHidden/>
    <w:unhideWhenUsed/>
    <w:rsid w:val="699C65E9"/>
    <w:pPr>
      <w:spacing w:after="100"/>
      <w:ind w:left="600"/>
    </w:pPr>
  </w:style>
  <w:style w:type="paragraph" w:styleId="Inhopg5">
    <w:name w:val="toc 5"/>
    <w:uiPriority w:val="39"/>
    <w:semiHidden/>
    <w:unhideWhenUsed/>
    <w:rsid w:val="699C65E9"/>
    <w:pPr>
      <w:spacing w:after="100"/>
      <w:ind w:left="800"/>
    </w:pPr>
  </w:style>
  <w:style w:type="paragraph" w:styleId="Inhopg6">
    <w:name w:val="toc 6"/>
    <w:uiPriority w:val="39"/>
    <w:semiHidden/>
    <w:unhideWhenUsed/>
    <w:rsid w:val="699C65E9"/>
    <w:pPr>
      <w:spacing w:after="100"/>
      <w:ind w:left="1000"/>
    </w:pPr>
  </w:style>
  <w:style w:type="paragraph" w:styleId="Inhopg7">
    <w:name w:val="toc 7"/>
    <w:uiPriority w:val="39"/>
    <w:semiHidden/>
    <w:unhideWhenUsed/>
    <w:rsid w:val="699C65E9"/>
    <w:pPr>
      <w:spacing w:after="100"/>
      <w:ind w:left="1200"/>
    </w:pPr>
  </w:style>
  <w:style w:type="paragraph" w:styleId="Inhopg8">
    <w:name w:val="toc 8"/>
    <w:uiPriority w:val="39"/>
    <w:semiHidden/>
    <w:unhideWhenUsed/>
    <w:rsid w:val="699C65E9"/>
    <w:pPr>
      <w:spacing w:after="100"/>
      <w:ind w:left="1400"/>
    </w:pPr>
  </w:style>
  <w:style w:type="paragraph" w:styleId="Inhopg9">
    <w:name w:val="toc 9"/>
    <w:uiPriority w:val="39"/>
    <w:semiHidden/>
    <w:unhideWhenUsed/>
    <w:rsid w:val="699C65E9"/>
    <w:pPr>
      <w:spacing w:after="100"/>
      <w:ind w:left="1600"/>
    </w:pPr>
  </w:style>
  <w:style w:type="character" w:styleId="Kop6Char" w:customStyle="1">
    <w:name w:val="Kop 6 Char"/>
    <w:basedOn w:val="Standaardalinea-lettertype"/>
    <w:link w:val="Kop6"/>
    <w:uiPriority w:val="9"/>
    <w:semiHidden/>
    <w:rsid w:val="00871F36"/>
    <w:rPr>
      <w:rFonts w:eastAsiaTheme="majorEastAsia" w:cstheme="majorBidi"/>
      <w:i/>
      <w:iCs/>
      <w:color w:val="595959" w:themeColor="text1" w:themeTint="A6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871F36"/>
    <w:rPr>
      <w:rFonts w:eastAsiaTheme="majorEastAsia" w:cstheme="majorBidi"/>
      <w:color w:val="595959" w:themeColor="text1" w:themeTint="A6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871F36"/>
    <w:rPr>
      <w:rFonts w:eastAsiaTheme="majorEastAsia" w:cstheme="majorBidi"/>
      <w:i/>
      <w:iCs/>
      <w:color w:val="272727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871F36"/>
    <w:rPr>
      <w:rFonts w:eastAsiaTheme="majorEastAsia" w:cstheme="majorBidi"/>
      <w:color w:val="272727"/>
    </w:rPr>
  </w:style>
  <w:style w:type="paragraph" w:styleId="Citaat">
    <w:name w:val="Quote"/>
    <w:link w:val="CitaatChar"/>
    <w:uiPriority w:val="29"/>
    <w:semiHidden/>
    <w:rsid w:val="699C65E9"/>
    <w:pPr>
      <w:spacing w:before="160"/>
      <w:jc w:val="center"/>
    </w:pPr>
    <w:rPr>
      <w:i/>
      <w:iCs/>
      <w:color w:val="404040" w:themeColor="text1" w:themeTint="BF"/>
    </w:rPr>
  </w:style>
  <w:style w:type="character" w:styleId="CitaatChar" w:customStyle="1">
    <w:name w:val="Citaat Char"/>
    <w:basedOn w:val="Standaardalinea-lettertype"/>
    <w:link w:val="Citaat"/>
    <w:uiPriority w:val="29"/>
    <w:semiHidden/>
    <w:rsid w:val="00871F36"/>
    <w:rPr>
      <w:i/>
      <w:iCs/>
      <w:color w:val="404040" w:themeColor="text1" w:themeTint="BF"/>
    </w:rPr>
  </w:style>
  <w:style w:type="paragraph" w:styleId="Lijstalinea">
    <w:name w:val="List Paragraph"/>
    <w:uiPriority w:val="34"/>
    <w:rsid w:val="699C65E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semiHidden/>
    <w:rsid w:val="00871F36"/>
    <w:rPr>
      <w:i/>
      <w:iCs/>
      <w:color w:val="849500" w:themeColor="accent1" w:themeShade="BF"/>
    </w:rPr>
  </w:style>
  <w:style w:type="paragraph" w:styleId="Duidelijkcitaat">
    <w:name w:val="Intense Quote"/>
    <w:link w:val="DuidelijkcitaatChar"/>
    <w:uiPriority w:val="30"/>
    <w:semiHidden/>
    <w:rsid w:val="699C65E9"/>
    <w:pPr>
      <w:pBdr>
        <w:top w:val="single" w:color="849500" w:themeColor="accent1" w:themeShade="BF" w:sz="4" w:space="10"/>
        <w:bottom w:val="single" w:color="849500" w:themeColor="accent1" w:themeShade="BF" w:sz="4" w:space="10"/>
      </w:pBdr>
      <w:spacing w:before="360" w:after="360"/>
      <w:ind w:left="864" w:right="864"/>
      <w:jc w:val="center"/>
    </w:pPr>
    <w:rPr>
      <w:i/>
      <w:iCs/>
      <w:color w:val="849500" w:themeColor="accent1" w:themeShade="BF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semiHidden/>
    <w:rsid w:val="00871F36"/>
    <w:rPr>
      <w:i/>
      <w:iCs/>
      <w:color w:val="849500" w:themeColor="accent1" w:themeShade="BF"/>
    </w:rPr>
  </w:style>
  <w:style w:type="character" w:styleId="Intensieveverwijzing">
    <w:name w:val="Intense Reference"/>
    <w:basedOn w:val="Standaardalinea-lettertype"/>
    <w:uiPriority w:val="32"/>
    <w:semiHidden/>
    <w:rsid w:val="00871F36"/>
    <w:rPr>
      <w:b/>
      <w:bCs/>
      <w:smallCaps/>
      <w:color w:val="849500" w:themeColor="accent1" w:themeShade="BF"/>
      <w:spacing w:val="5"/>
    </w:rPr>
  </w:style>
  <w:style w:type="table" w:styleId="TabelDeRondeVenendonker" w:customStyle="1">
    <w:name w:val="Tabel De Ronde Venen (donker)"/>
    <w:basedOn w:val="Rastertabel4-Accent2"/>
    <w:uiPriority w:val="99"/>
    <w:rsid w:val="000065EE"/>
    <w:rPr>
      <w:rFonts w:asciiTheme="minorHAnsi" w:hAnsiTheme="minorHAnsi"/>
      <w:kern w:val="0"/>
      <w:sz w:val="22"/>
      <w:szCs w:val="22"/>
      <w:lang w:val="en-US" w:eastAsia="nl-NL"/>
      <w14:ligatures w14:val="none"/>
    </w:rPr>
    <w:tblPr>
      <w:tblBorders>
        <w:top w:val="single" w:color="262626" w:themeColor="text1" w:themeTint="D9" w:sz="4" w:space="0"/>
        <w:left w:val="single" w:color="262626" w:themeColor="text1" w:themeTint="D9" w:sz="4" w:space="0"/>
        <w:bottom w:val="single" w:color="262626" w:themeColor="text1" w:themeTint="D9" w:sz="4" w:space="0"/>
        <w:right w:val="single" w:color="262626" w:themeColor="text1" w:themeTint="D9" w:sz="4" w:space="0"/>
        <w:insideH w:val="single" w:color="262626" w:themeColor="text1" w:themeTint="D9" w:sz="4" w:space="0"/>
        <w:insideV w:val="single" w:color="262626" w:themeColor="text1" w:themeTint="D9" w:sz="4" w:space="0"/>
      </w:tblBorders>
    </w:tblPr>
    <w:tcPr>
      <w:vAlign w:val="center"/>
    </w:tcPr>
    <w:tblStylePr w:type="firstRow">
      <w:pPr>
        <w:jc w:val="left"/>
      </w:pPr>
      <w:rPr>
        <w:rFonts w:asciiTheme="minorHAnsi" w:hAnsiTheme="minorHAnsi"/>
        <w:b/>
        <w:bCs/>
        <w:color w:val="FFFFFF" w:themeColor="background1"/>
        <w:sz w:val="22"/>
      </w:rPr>
      <w:tblPr/>
      <w:tcPr>
        <w:tcBorders>
          <w:top w:val="single" w:color="F18E00" w:themeColor="accent2" w:sz="4" w:space="0"/>
          <w:left w:val="single" w:color="F18E00" w:themeColor="accent2" w:sz="4" w:space="0"/>
          <w:bottom w:val="single" w:color="F18E00" w:themeColor="accent2" w:sz="4" w:space="0"/>
          <w:right w:val="single" w:color="F18E00" w:themeColor="accent2" w:sz="4" w:space="0"/>
          <w:insideH w:val="nil"/>
          <w:insideV w:val="nil"/>
        </w:tcBorders>
        <w:shd w:val="clear" w:color="auto" w:fill="993399"/>
        <w:vAlign w:val="bottom"/>
      </w:tcPr>
    </w:tblStylePr>
    <w:tblStylePr w:type="lastRow">
      <w:rPr>
        <w:b/>
        <w:bCs/>
      </w:rPr>
      <w:tblPr/>
      <w:tcPr>
        <w:tcBorders>
          <w:top w:val="double" w:color="F18E00" w:themeColor="accent2" w:sz="4" w:space="0"/>
        </w:tcBorders>
        <w:shd w:val="clear" w:color="auto" w:fill="FFFFFF" w:themeFill="background2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background2"/>
      </w:tcPr>
    </w:tblStylePr>
    <w:tblStylePr w:type="band2Vert">
      <w:tblPr/>
      <w:tcPr>
        <w:shd w:val="clear" w:color="auto" w:fill="FFFFFF" w:themeFill="background2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paragraph" w:styleId="Geenafstand">
    <w:name w:val="No Spacing"/>
    <w:link w:val="GeenafstandChar"/>
    <w:uiPriority w:val="1"/>
    <w:rsid w:val="00871F36"/>
    <w:pPr>
      <w:spacing w:line="240" w:lineRule="auto"/>
    </w:pPr>
    <w:rPr>
      <w:rFonts w:asciiTheme="minorHAnsi" w:hAnsiTheme="minorHAnsi" w:eastAsiaTheme="minorEastAsia"/>
      <w:kern w:val="0"/>
      <w:sz w:val="22"/>
      <w:szCs w:val="22"/>
      <w14:ligatures w14:val="none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871F36"/>
    <w:rPr>
      <w:rFonts w:asciiTheme="minorHAnsi" w:hAnsiTheme="minorHAnsi" w:eastAsiaTheme="minorEastAsia"/>
      <w:kern w:val="0"/>
      <w:sz w:val="22"/>
      <w:szCs w:val="22"/>
      <w14:ligatures w14:val="none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871F36"/>
    <w:pPr>
      <w:tabs>
        <w:tab w:val="left" w:pos="567"/>
      </w:tabs>
      <w:spacing w:before="360" w:after="120" w:line="264" w:lineRule="auto"/>
      <w:contextualSpacing/>
    </w:pPr>
    <w:rPr>
      <w:color w:val="007777"/>
    </w:rPr>
  </w:style>
  <w:style w:type="table" w:styleId="TabelDeRondeVenenlicht" w:customStyle="1">
    <w:name w:val="Tabel De Ronde Venen (licht)"/>
    <w:basedOn w:val="Professioneletabel"/>
    <w:uiPriority w:val="99"/>
    <w:rsid w:val="00871F36"/>
    <w:pPr>
      <w:spacing w:line="240" w:lineRule="auto"/>
    </w:pPr>
    <w:rPr>
      <w:rFonts w:asciiTheme="minorHAnsi" w:hAnsiTheme="minorHAnsi"/>
      <w:sz w:val="22"/>
      <w:szCs w:val="22"/>
    </w:rPr>
    <w:tblPr>
      <w:tblStyleRowBandSize w:val="1"/>
      <w:tblBorders>
        <w:top w:val="dotted" w:color="009999" w:sz="4" w:space="0"/>
        <w:left w:val="dotted" w:color="009999" w:sz="4" w:space="0"/>
        <w:bottom w:val="dotted" w:color="009999" w:sz="4" w:space="0"/>
        <w:right w:val="dotted" w:color="009999" w:sz="4" w:space="0"/>
        <w:insideH w:val="dotted" w:color="009999" w:sz="4" w:space="0"/>
        <w:insideV w:val="dotted" w:color="009999" w:sz="4" w:space="0"/>
      </w:tblBorders>
    </w:tblPr>
    <w:tblStylePr w:type="firstRow">
      <w:rPr>
        <w:b/>
        <w:bCs/>
        <w:color w:val="auto"/>
      </w:rPr>
      <w:tblPr/>
      <w:tcPr>
        <w:tcBorders>
          <w:bottom w:val="thickThinLargeGap" w:color="009999" w:sz="24" w:space="0"/>
          <w:tl2br w:val="none" w:color="auto" w:sz="0" w:space="0"/>
          <w:tr2bl w:val="none" w:color="auto" w:sz="0" w:space="0"/>
        </w:tcBorders>
        <w:shd w:val="clear" w:color="auto" w:fill="A4D6D5"/>
      </w:tcPr>
    </w:tblStylePr>
    <w:tblStylePr w:type="lastRow">
      <w:rPr>
        <w:rFonts w:asciiTheme="minorHAnsi" w:hAnsiTheme="minorHAnsi"/>
        <w:b/>
        <w:i w:val="0"/>
        <w:color w:val="auto"/>
        <w:sz w:val="24"/>
      </w:rPr>
      <w:tblPr/>
      <w:tcPr>
        <w:tcBorders>
          <w:top w:val="thickThinLargeGap" w:color="009999" w:sz="24" w:space="0"/>
        </w:tcBorders>
        <w:shd w:val="clear" w:color="auto" w:fill="EAF5F5"/>
      </w:tcPr>
    </w:tblStylePr>
    <w:tblStylePr w:type="band1Horz">
      <w:rPr>
        <w:color w:val="auto"/>
      </w:rPr>
      <w:tblPr/>
      <w:tcPr>
        <w:shd w:val="clear" w:color="auto" w:fill="EAF5F5"/>
      </w:tcPr>
    </w:tblStylePr>
  </w:style>
  <w:style w:type="paragraph" w:styleId="Inhoudsopgave" w:customStyle="1">
    <w:name w:val="Inhoudsopgave"/>
    <w:next w:val="Standaard"/>
    <w:rsid w:val="00871F36"/>
    <w:pPr>
      <w:spacing w:before="360" w:after="120" w:line="264" w:lineRule="auto"/>
      <w:contextualSpacing/>
    </w:pPr>
    <w:rPr>
      <w:rFonts w:cs="Seaford Regular" w:asciiTheme="majorHAnsi" w:hAnsiTheme="majorHAnsi"/>
      <w:b/>
      <w:color w:val="B1C800" w:themeColor="accent1"/>
      <w:kern w:val="0"/>
      <w:sz w:val="40"/>
      <w:szCs w:val="22"/>
    </w:rPr>
  </w:style>
  <w:style w:type="table" w:styleId="Rastertabel4-Accent2">
    <w:name w:val="Grid Table 4 Accent 2"/>
    <w:basedOn w:val="Standaardtabel"/>
    <w:uiPriority w:val="49"/>
    <w:rsid w:val="00871F36"/>
    <w:pPr>
      <w:spacing w:line="240" w:lineRule="auto"/>
    </w:pPr>
    <w:tblPr>
      <w:tblStyleRowBandSize w:val="1"/>
      <w:tblStyleColBandSize w:val="1"/>
      <w:tblBorders>
        <w:top w:val="single" w:color="FFBC5D" w:themeColor="accent2" w:themeTint="99" w:sz="4" w:space="0"/>
        <w:left w:val="single" w:color="FFBC5D" w:themeColor="accent2" w:themeTint="99" w:sz="4" w:space="0"/>
        <w:bottom w:val="single" w:color="FFBC5D" w:themeColor="accent2" w:themeTint="99" w:sz="4" w:space="0"/>
        <w:right w:val="single" w:color="FFBC5D" w:themeColor="accent2" w:themeTint="99" w:sz="4" w:space="0"/>
        <w:insideH w:val="single" w:color="FFBC5D" w:themeColor="accent2" w:themeTint="99" w:sz="4" w:space="0"/>
        <w:insideV w:val="single" w:color="FFBC5D" w:themeColor="accent2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F18E00" w:themeColor="accent2" w:sz="4" w:space="0"/>
          <w:left w:val="single" w:color="F18E00" w:themeColor="accent2" w:sz="4" w:space="0"/>
          <w:bottom w:val="single" w:color="F18E00" w:themeColor="accent2" w:sz="4" w:space="0"/>
          <w:right w:val="single" w:color="F18E00" w:themeColor="accent2" w:sz="4" w:space="0"/>
          <w:insideH w:val="nil"/>
          <w:insideV w:val="nil"/>
        </w:tcBorders>
        <w:shd w:val="clear" w:color="auto" w:fill="F18E00" w:themeFill="accent2"/>
      </w:tcPr>
    </w:tblStylePr>
    <w:tblStylePr w:type="lastRow">
      <w:rPr>
        <w:b/>
        <w:bCs/>
      </w:rPr>
      <w:tblPr/>
      <w:tcPr>
        <w:tcBorders>
          <w:top w:val="double" w:color="F18E00" w:themeColor="accent2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paragraph" w:styleId="Tabelonderschrift" w:customStyle="1">
    <w:name w:val="Tabel onderschrift"/>
    <w:link w:val="TabelonderschriftChar"/>
    <w:uiPriority w:val="1"/>
    <w:qFormat/>
    <w:rsid w:val="699C65E9"/>
    <w:pPr>
      <w:spacing w:before="120"/>
    </w:pPr>
    <w:rPr>
      <w:i/>
      <w:iCs/>
    </w:rPr>
  </w:style>
  <w:style w:type="character" w:styleId="TabelonderschriftChar" w:customStyle="1">
    <w:name w:val="Tabel onderschrift Char"/>
    <w:basedOn w:val="Standaardalinea-lettertype"/>
    <w:link w:val="Tabelonderschrift"/>
    <w:rsid w:val="000065EE"/>
    <w:rPr>
      <w:i/>
      <w:iCs/>
    </w:rPr>
  </w:style>
  <w:style w:type="paragraph" w:styleId="Koptekst">
    <w:name w:val="header"/>
    <w:basedOn w:val="Standaard"/>
    <w:link w:val="KoptekstChar"/>
    <w:uiPriority w:val="99"/>
    <w:unhideWhenUsed/>
    <w:rsid w:val="009E3E38"/>
    <w:pPr>
      <w:tabs>
        <w:tab w:val="center" w:pos="4536"/>
        <w:tab w:val="right" w:pos="9072"/>
      </w:tabs>
      <w:spacing w:after="0" w:line="240" w:lineRule="auto"/>
    </w:pPr>
    <w:rPr>
      <w:rFonts w:asciiTheme="minorHAnsi" w:hAnsiTheme="minorHAnsi" w:eastAsiaTheme="minorHAnsi"/>
      <w:kern w:val="2"/>
      <w:sz w:val="20"/>
      <w:szCs w:val="20"/>
      <w:lang w:val="nl-NL"/>
      <w14:ligatures w14:val="standardContextual"/>
    </w:rPr>
  </w:style>
  <w:style w:type="character" w:styleId="KoptekstChar" w:customStyle="1">
    <w:name w:val="Koptekst Char"/>
    <w:basedOn w:val="Standaardalinea-lettertype"/>
    <w:link w:val="Koptekst"/>
    <w:uiPriority w:val="99"/>
    <w:rsid w:val="009E3E38"/>
    <w:rPr>
      <w:rFonts w:asciiTheme="minorHAnsi" w:hAnsiTheme="minorHAnsi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15AC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115ACD"/>
    <w:pPr>
      <w:spacing w:after="160" w:line="240" w:lineRule="auto"/>
    </w:pPr>
    <w:rPr>
      <w:rFonts w:asciiTheme="minorHAnsi" w:hAnsiTheme="minorHAnsi" w:eastAsiaTheme="minorHAnsi"/>
      <w:kern w:val="2"/>
      <w:sz w:val="20"/>
      <w:szCs w:val="20"/>
      <w:lang w:val="nl-NL"/>
      <w14:ligatures w14:val="standardContextual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rsid w:val="00115ACD"/>
    <w:rPr>
      <w:rFonts w:asciiTheme="minorHAnsi" w:hAnsiTheme="minorHAns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15ACD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115ACD"/>
    <w:rPr>
      <w:rFonts w:asciiTheme="minorHAnsi" w:hAnsiTheme="minorHAnsi"/>
      <w:b/>
      <w:bCs/>
    </w:rPr>
  </w:style>
  <w:style w:type="paragraph" w:styleId="Revisie">
    <w:name w:val="Revision"/>
    <w:hidden/>
    <w:uiPriority w:val="99"/>
    <w:semiHidden/>
    <w:rsid w:val="00CA0B44"/>
    <w:pPr>
      <w:spacing w:line="240" w:lineRule="auto"/>
    </w:pPr>
    <w:rPr>
      <w:rFonts w:eastAsiaTheme="minorEastAsia"/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microsoft.com/office/2011/relationships/commentsExtended" Target="commentsExtended.xm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microsoft.com/office/2011/relationships/people" Target="people.xml"/><Relationship Id="rId7" Type="http://schemas.openxmlformats.org/officeDocument/2006/relationships/styles" Target="styles.xml"/><Relationship Id="rId12" Type="http://schemas.openxmlformats.org/officeDocument/2006/relationships/comments" Target="comment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microsoft.com/office/2018/08/relationships/commentsExtensible" Target="commentsExtensible.xml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microsoft.com/office/2016/09/relationships/commentsIds" Target="commentsIds.xm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derondevenen.sharepoint.com/sites/DRVTemplates/Shared%20Documents/DRV%20Sjabloon%202026%20-%20Met%20voorblad.dotx" TargetMode="External"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Ronde Venen">
      <a:dk1>
        <a:srgbClr val="000000"/>
      </a:dk1>
      <a:lt1>
        <a:srgbClr val="FFFFFF"/>
      </a:lt1>
      <a:dk2>
        <a:srgbClr val="009790"/>
      </a:dk2>
      <a:lt2>
        <a:srgbClr val="FFFFFF"/>
      </a:lt2>
      <a:accent1>
        <a:srgbClr val="B1C800"/>
      </a:accent1>
      <a:accent2>
        <a:srgbClr val="F18E00"/>
      </a:accent2>
      <a:accent3>
        <a:srgbClr val="E32119"/>
      </a:accent3>
      <a:accent4>
        <a:srgbClr val="93107E"/>
      </a:accent4>
      <a:accent5>
        <a:srgbClr val="0071B9"/>
      </a:accent5>
      <a:accent6>
        <a:srgbClr val="34B4E4"/>
      </a:accent6>
      <a:hlink>
        <a:srgbClr val="009790"/>
      </a:hlink>
      <a:folHlink>
        <a:srgbClr val="B1C800"/>
      </a:folHlink>
    </a:clrScheme>
    <a:fontScheme name="Ronde Venen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rgbClr val="007777"/>
        </a:solidFill>
        <a:ln w="31750">
          <a:noFill/>
          <a:round/>
        </a:ln>
      </a:spPr>
      <a:bodyPr rot="0" spcFirstLastPara="0" vertOverflow="overflow" horzOverflow="overflow" vert="horz" wrap="square" lIns="108000" tIns="108000" rIns="108000" bIns="108000" numCol="1" spcCol="0" rtlCol="0" fromWordArt="0" anchor="t" anchorCtr="0" forceAA="0" compatLnSpc="1">
        <a:prstTxWarp prst="textNoShape">
          <a:avLst/>
        </a:prstTxWarp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035619f-bc39-404f-ba24-5c856add935a">7ET4RW2UNKAT-2098759978-159</_dlc_DocId>
    <_dlc_DocIdUrl xmlns="c035619f-bc39-404f-ba24-5c856add935a">
      <Url>https://derondevenen.sharepoint.com/sites/TEAM-RE/_layouts/15/DocIdRedir.aspx?ID=7ET4RW2UNKAT-2098759978-159</Url>
      <Description>7ET4RW2UNKAT-2098759978-159</Description>
    </_dlc_DocIdUrl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E399901B13B940982B99A3D53444AC" ma:contentTypeVersion="3" ma:contentTypeDescription="Een nieuw document maken." ma:contentTypeScope="" ma:versionID="be2015934f8d6b8b5baf35771a2edba9">
  <xsd:schema xmlns:xsd="http://www.w3.org/2001/XMLSchema" xmlns:xs="http://www.w3.org/2001/XMLSchema" xmlns:p="http://schemas.microsoft.com/office/2006/metadata/properties" xmlns:ns2="c035619f-bc39-404f-ba24-5c856add935a" xmlns:ns3="3c89b8df-96a4-4def-a07a-77eb0724cfa4" targetNamespace="http://schemas.microsoft.com/office/2006/metadata/properties" ma:root="true" ma:fieldsID="739c22c86f44a83cdd45a51667e691db" ns2:_="" ns3:_="">
    <xsd:import namespace="c035619f-bc39-404f-ba24-5c856add935a"/>
    <xsd:import namespace="3c89b8df-96a4-4def-a07a-77eb0724cfa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5619f-bc39-404f-ba24-5c856add935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89b8df-96a4-4def-a07a-77eb0724cf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39D96C7-A969-4C6E-9B0C-A0522DF722BF}">
  <ds:schemaRefs>
    <ds:schemaRef ds:uri="http://schemas.microsoft.com/office/2006/metadata/properties"/>
    <ds:schemaRef ds:uri="http://schemas.microsoft.com/office/infopath/2007/PartnerControls"/>
    <ds:schemaRef ds:uri="c035619f-bc39-404f-ba24-5c856add935a"/>
  </ds:schemaRefs>
</ds:datastoreItem>
</file>

<file path=customXml/itemProps2.xml><?xml version="1.0" encoding="utf-8"?>
<ds:datastoreItem xmlns:ds="http://schemas.openxmlformats.org/officeDocument/2006/customXml" ds:itemID="{EA67026D-8320-4EED-969A-2BF0060E2D0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CCF1C0B-D1C7-4BE1-99A6-8FF7BAB74267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07ADEE1C-76AE-4192-9F82-328C8517E1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35619f-bc39-404f-ba24-5c856add935a"/>
    <ds:schemaRef ds:uri="3c89b8df-96a4-4def-a07a-77eb0724cf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290675A3-BA56-4AD8-BA9C-815181D46F7D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DRV%20Sjabloon%202026%20-%20Met%20voorblad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[NAAM ORGANISATIE]</dc:title>
  <dc:subject>Aanvraag prioriteit transportcapaciteit woningbouwprojecten gemeente De Ronde Venen 2026</dc:subject>
  <dc:creator>Dave Bosch</dc:creator>
  <keywords/>
  <dc:description/>
  <lastModifiedBy>Ryquenco Echteld</lastModifiedBy>
  <revision>58</revision>
  <lastPrinted>2025-11-26T05:01:00.0000000Z</lastPrinted>
  <dcterms:created xsi:type="dcterms:W3CDTF">2026-07-27T21:46:00.0000000Z</dcterms:created>
  <dcterms:modified xsi:type="dcterms:W3CDTF">2026-07-28T14:32:38.8667907Z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0x010100C7E399901B13B940982B99A3D53444AC</vt:lpwstr>
  </property>
  <property fmtid="{D5CDD505-2E9C-101B-9397-08002B2CF9AE}" pid="3" name="_dlc_DocIdItemGuid">
    <vt:lpwstr>21132ca6-5807-416f-95c0-6c944872a0b1</vt:lpwstr>
  </property>
</Properties>
</file>